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C4F35" w14:textId="3F31DC98" w:rsidR="00F635E4" w:rsidRDefault="00FA6E9C" w:rsidP="00F635E4">
      <w:pPr>
        <w:jc w:val="center"/>
        <w:rPr>
          <w:rFonts w:eastAsia="Times New Roman"/>
          <w:b/>
          <w:bCs/>
          <w:kern w:val="36"/>
          <w:sz w:val="21"/>
          <w:szCs w:val="21"/>
        </w:rPr>
      </w:pPr>
      <w:r>
        <w:rPr>
          <w:noProof/>
        </w:rPr>
        <w:drawing>
          <wp:anchor distT="0" distB="0" distL="114300" distR="114300" simplePos="0" relativeHeight="251660287" behindDoc="0" locked="0" layoutInCell="1" allowOverlap="1" wp14:anchorId="02F2B5DB" wp14:editId="615381C1">
            <wp:simplePos x="0" y="0"/>
            <wp:positionH relativeFrom="page">
              <wp:align>right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27897136" wp14:editId="41C79EC3">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A85F93"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55CEB4E9"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lastRenderedPageBreak/>
        <w:t>Deuteronomy 1 Teaching Points and Bible Study Questions</w:t>
      </w:r>
    </w:p>
    <w:p w14:paraId="75FF2A6E" w14:textId="5E1B2A8A"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Embrace God's Guidance</w:t>
      </w:r>
    </w:p>
    <w:p w14:paraId="590BB6D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1, we see Moses recounting the journey of the Israelites, emphasizing the importance of following God's guidance. "The LORD our God said to us at Horeb, 'You have stayed at this mountain long enough'" (Deuteronomy 1:6). This reminds us that God directs our paths and calls us to move forward in faith, trusting His perfect timing and plan.</w:t>
      </w:r>
    </w:p>
    <w:p w14:paraId="31716FA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seek and embrace God's guidance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trust God's guidance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follow God's direction rather than your own desires? </w:t>
      </w:r>
    </w:p>
    <w:p w14:paraId="67D6346F"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Past Victories</w:t>
      </w:r>
    </w:p>
    <w:p w14:paraId="1FA6787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reminds the Israelites of their victories, urging them to remember how God has delivered them. "See, I have given you this land. Go in and take possession of the land that the LORD swore He would give to your fathers" (Deuteronomy 1:8). Reflecting on past victories strengthens our faith and encourages us to trust God for future challenges.</w:t>
      </w:r>
    </w:p>
    <w:p w14:paraId="5067530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remembering past victories strengthen your faith in facing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past successes is important for personal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regularly remind yourself of past victories in your spiritual journey? </w:t>
      </w:r>
    </w:p>
    <w:p w14:paraId="38753EFB"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25723D"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257143A2" w14:textId="77777777" w:rsidR="009C5215" w:rsidRDefault="009C5215" w:rsidP="009C5215">
      <w:pPr>
        <w:spacing w:line="247" w:lineRule="auto"/>
        <w:rPr>
          <w:rFonts w:eastAsia="Times New Roman"/>
          <w:b/>
          <w:bCs/>
          <w:kern w:val="0"/>
          <w:sz w:val="21"/>
          <w:szCs w:val="21"/>
        </w:rPr>
      </w:pPr>
    </w:p>
    <w:p w14:paraId="26E9146D" w14:textId="579C623B"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Appoint Wise Leaders</w:t>
      </w:r>
    </w:p>
    <w:p w14:paraId="56C16E1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highlights the importance of wise and understanding leaders. "Choose for yourselves wise, understanding, and respected men from each of your tribes, and I will appoint them as your leaders" (Deuteronomy 1:13). This teaches us the value of surrounding ourselves with godly counsel and leadership in our communities and personal lives.</w:t>
      </w:r>
    </w:p>
    <w:p w14:paraId="55AA4A8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appoint wise leaders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crucial for leadership roles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qualities do you hope to see in leaders you choose to follow? </w:t>
      </w:r>
    </w:p>
    <w:p w14:paraId="00FA8194"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Fear and Doubt</w:t>
      </w:r>
    </w:p>
    <w:p w14:paraId="2549BE6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Israelites' fear and doubt led them to rebel against God's command to enter the Promised Land. "But you were unwilling to go up; you rebelled against the command of the LORD your God" (Deuteronomy 1:26). This serves as a reminder to trust in God's promises and not let fear hold us back from His blessings.</w:t>
      </w:r>
    </w:p>
    <w:p w14:paraId="1919E1F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Moses' encouragement to avoid fear in your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promises despite doubts?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fear often hinders progress, and how can you overcome it? </w:t>
      </w:r>
    </w:p>
    <w:p w14:paraId="778723FC"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C61D5C"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16B2861C" w14:textId="77777777" w:rsidR="009C5215" w:rsidRDefault="009C5215" w:rsidP="009C5215">
      <w:pPr>
        <w:spacing w:line="247" w:lineRule="auto"/>
        <w:rPr>
          <w:rFonts w:eastAsia="Times New Roman"/>
          <w:b/>
          <w:bCs/>
          <w:kern w:val="0"/>
          <w:sz w:val="21"/>
          <w:szCs w:val="21"/>
        </w:rPr>
      </w:pPr>
    </w:p>
    <w:p w14:paraId="10FD90D7" w14:textId="51612418"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Trust in God's Provision</w:t>
      </w:r>
    </w:p>
    <w:p w14:paraId="6AAA3F5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God's provision is evident as He cared for the Israelites in the wilderness. "The LORD your God, who goes before you, will fight for you, just as you saw Him do for you in Egypt" (Deuteronomy 1:30). We can rely on God's provision and protection, knowing He is always with us, fighting our battles.</w:t>
      </w:r>
    </w:p>
    <w:p w14:paraId="0D3FF9F5" w14:textId="77777777" w:rsidR="009C5215" w:rsidRDefault="009C5215" w:rsidP="009C5215">
      <w:pPr>
        <w:spacing w:line="247" w:lineRule="auto"/>
      </w:pPr>
      <w:r w:rsidRPr="00F6333B">
        <w:rPr>
          <w:rFonts w:eastAsia="Times New Roman"/>
          <w:kern w:val="0"/>
          <w:sz w:val="21"/>
          <w:szCs w:val="21"/>
        </w:rPr>
        <w:t>1. How can you strengthen your trust in God's provision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rely on God's provision instead of your own resources?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past provisions and build future trust?</w:t>
      </w:r>
    </w:p>
    <w:p w14:paraId="3A3D4A99" w14:textId="77777777" w:rsidR="009C5215" w:rsidRDefault="009C5215" w:rsidP="009C5215">
      <w:pPr>
        <w:spacing w:line="247" w:lineRule="auto"/>
      </w:pPr>
    </w:p>
    <w:p w14:paraId="766D25A5" w14:textId="77777777" w:rsidR="009C5215" w:rsidRDefault="009C5215" w:rsidP="009C5215">
      <w:pPr>
        <w:spacing w:line="247" w:lineRule="auto"/>
      </w:pPr>
    </w:p>
    <w:p w14:paraId="3B188B31" w14:textId="77777777" w:rsidR="009C5215" w:rsidRDefault="009C5215" w:rsidP="009C5215">
      <w:pPr>
        <w:spacing w:line="247" w:lineRule="auto"/>
      </w:pPr>
    </w:p>
    <w:p w14:paraId="61893960" w14:textId="544A2273"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Learn from Past Mistakes</w:t>
      </w:r>
    </w:p>
    <w:p w14:paraId="686B0FA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recounts the Israelites' mistakes to teach them valuable lessons. "And the LORD heard your words and was angered, and He swore an oath, saying, 'Not one of these men of this evil generation shall see the good land I swore to give your fathers'" (Deuteronomy 1:34-35). Learning from past mistakes helps us grow in wisdom and avoid repeating them.</w:t>
      </w:r>
    </w:p>
    <w:p w14:paraId="6E45976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reflecting on past mistakes in Deuteronomy 1 guide your future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past failures when planning for new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mistakes to avoid repeating similar errors in your life? </w:t>
      </w:r>
    </w:p>
    <w:p w14:paraId="28860DB2"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25987B"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1ED08785" w14:textId="77777777" w:rsidR="009C5215" w:rsidRDefault="009C5215" w:rsidP="009C5215">
      <w:pPr>
        <w:spacing w:line="247" w:lineRule="auto"/>
        <w:rPr>
          <w:rFonts w:eastAsia="Times New Roman"/>
          <w:b/>
          <w:bCs/>
          <w:kern w:val="0"/>
          <w:sz w:val="21"/>
          <w:szCs w:val="21"/>
        </w:rPr>
      </w:pPr>
    </w:p>
    <w:p w14:paraId="7ECEE4D2" w14:textId="13577FDA"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Be Courageous in Obedience</w:t>
      </w:r>
    </w:p>
    <w:p w14:paraId="622D3D5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 calls us to be courageous in our obedience to Him. "Do not be afraid or discouraged" (Deuteronomy 1:21). Stepping out in faith requires courage, but we can be confident that God is with us, empowering us to fulfill His purposes.</w:t>
      </w:r>
    </w:p>
    <w:p w14:paraId="7C97A9A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demonstrate courage in obeying God's commands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for obedience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courage when facing obstacles to obedience? </w:t>
      </w:r>
    </w:p>
    <w:p w14:paraId="6153F3C2"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God's Sovereignty</w:t>
      </w:r>
    </w:p>
    <w:p w14:paraId="6CBB4AF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emphasizes God's sovereignty over all nations. "The LORD your God has multiplied you, so that today you are as numerous as the stars in the sky" (Deuteronomy 1:10). Recognizing God's sovereignty helps us trust His control over every aspect of our lives and the world around us.</w:t>
      </w:r>
    </w:p>
    <w:p w14:paraId="6838D33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acknowledge God's sovereignty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can impact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plan over your own desires? </w:t>
      </w:r>
    </w:p>
    <w:p w14:paraId="2C0E9C65"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3BFEE6"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0639FE18" w14:textId="77777777" w:rsidR="009C5215" w:rsidRDefault="009C5215" w:rsidP="009C5215">
      <w:pPr>
        <w:spacing w:line="247" w:lineRule="auto"/>
        <w:rPr>
          <w:rFonts w:eastAsia="Times New Roman"/>
          <w:b/>
          <w:bCs/>
          <w:kern w:val="0"/>
          <w:sz w:val="21"/>
          <w:szCs w:val="21"/>
        </w:rPr>
      </w:pPr>
    </w:p>
    <w:p w14:paraId="670C5A12" w14:textId="61AEB3F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Seek God's Will</w:t>
      </w:r>
    </w:p>
    <w:p w14:paraId="5FE843F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Israelites' journey was guided by seeking God's will. "Then all of you approached me and said, 'Let us send men ahead of us to spy out the land for us and bring back a report'" (Deuteronomy 1:22). Seeking God's will through prayer and His Word ensures we align our actions with His divine plan.</w:t>
      </w:r>
    </w:p>
    <w:p w14:paraId="6C85773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seek God's guidance in decision-making like the Israelites in Deuteronomy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God's timing, as seen in Deuteronomy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daily actions with God's will? </w:t>
      </w:r>
    </w:p>
    <w:p w14:paraId="573B29D5"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Persevere in Faith</w:t>
      </w:r>
    </w:p>
    <w:p w14:paraId="13C0BAB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Despite setbacks, Moses encourages perseverance in faith. "But you were unwilling to go up; you rebelled against the command of the LORD your God" (Deuteronomy 1:26). Perseverance in faith, even when faced with challenges, leads us to the fulfillment of God's promises and blessings in our lives.</w:t>
      </w:r>
    </w:p>
    <w:p w14:paraId="63C75B90"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persevere in faith when facing challenges similar to those faced by the Israelites in Deuteronomy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 is crucial during times of uncertainty, as seen in Deuteronomy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faith when feeling discouraged, like the Israelites?</w:t>
      </w:r>
      <w:r w:rsidRPr="001B37DC">
        <w:br w:type="page"/>
      </w:r>
    </w:p>
    <w:p w14:paraId="72108AC9"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2 Teaching Points and Bible Study Questions</w:t>
      </w:r>
    </w:p>
    <w:p w14:paraId="7FA93B4D" w14:textId="79D59484"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Trust in God's Timing</w:t>
      </w:r>
    </w:p>
    <w:p w14:paraId="1A54E39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2, we see the Israelites wandering in the wilderness for 40 years. This wasn't a delay but a divine plan. "The LORD your God has blessed you in all the work of your hands. He has watched over your journey through this vast wilderness" (Deuteronomy 2:7). Trusting in God's timing means believing that He knows the best path for us, even when it seems like we're going in circles. Patience is a virtue that allows us to grow in faith and character.</w:t>
      </w:r>
    </w:p>
    <w:p w14:paraId="45AC2A5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trust in God's timing when facing delays in your personal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is crucial in overcoming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waiting on God's timing in your current situation? </w:t>
      </w:r>
    </w:p>
    <w:p w14:paraId="78E12990"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Respect Boundaries</w:t>
      </w:r>
    </w:p>
    <w:p w14:paraId="710470F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 instructed the Israelites not to harass or provoke the Edomites, Moabites, and Ammonites because He had given them their lands. "Do not provoke them to war, for I will not give you any of their land" (Deuteronomy 2:5). This teaches us the importance of respecting others' boundaries and recognizing that God has a unique plan for everyone. It's a reminder to focus on our own journey and not covet what others have.</w:t>
      </w:r>
    </w:p>
    <w:p w14:paraId="526EDD7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respecting others' boundaries improve relationships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respecting boundaries in Deuteronomy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if someone repeatedly disrespects your personal boundaries? </w:t>
      </w:r>
    </w:p>
    <w:p w14:paraId="134812D2"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8345D9"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52950B49" w14:textId="77777777" w:rsidR="009C5215" w:rsidRDefault="009C5215" w:rsidP="009C5215">
      <w:pPr>
        <w:spacing w:line="247" w:lineRule="auto"/>
        <w:rPr>
          <w:rFonts w:eastAsia="Times New Roman"/>
          <w:b/>
          <w:bCs/>
          <w:kern w:val="0"/>
          <w:sz w:val="21"/>
          <w:szCs w:val="21"/>
        </w:rPr>
      </w:pPr>
    </w:p>
    <w:p w14:paraId="023221EE" w14:textId="571B6F98"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God's Provision is Unfailing</w:t>
      </w:r>
    </w:p>
    <w:p w14:paraId="584C4DD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Throughout their journey, the Israelites lacked nothing. "These forty years the LORD your God has been with you, and you have lacked nothing" (Deuteronomy 2:7). This is a powerful reminder that God provides for our needs, even in the wilderness of life. When we rely on Him, we find that He is faithful to sustain us, no matter the circumstances.</w:t>
      </w:r>
    </w:p>
    <w:p w14:paraId="0252717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recognize and trust in God's provision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provision is sometimes overlooked in our daily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unfailing provision when facing uncertainty? </w:t>
      </w:r>
    </w:p>
    <w:p w14:paraId="2FD8D773"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Leads to Blessing</w:t>
      </w:r>
    </w:p>
    <w:p w14:paraId="2CCE271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Israelites were commanded to follow God's instructions precisely.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we passed by our brothers, the descendants of Esau, who live in Seir" (Deuteronomy 2:8). Obedience to God’s word brings blessings and protection. When we align our actions with His will, we open ourselves to His favor and guidance.</w:t>
      </w:r>
    </w:p>
    <w:p w14:paraId="7BBEF67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obedience in daily life to experience blessings like the Israelites in Deuteronomy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receiving blessings, as demonstrated in Deuteronomy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will, leading to blessings? </w:t>
      </w:r>
    </w:p>
    <w:p w14:paraId="106C79C3"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466454"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0D96BD98" w14:textId="77777777" w:rsidR="009C5215" w:rsidRDefault="009C5215" w:rsidP="009C5215">
      <w:pPr>
        <w:spacing w:line="247" w:lineRule="auto"/>
        <w:rPr>
          <w:rFonts w:eastAsia="Times New Roman"/>
          <w:b/>
          <w:bCs/>
          <w:kern w:val="0"/>
          <w:sz w:val="21"/>
          <w:szCs w:val="21"/>
        </w:rPr>
      </w:pPr>
    </w:p>
    <w:p w14:paraId="68034F1C" w14:textId="1183EFE4"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God Fights Our Battles</w:t>
      </w:r>
    </w:p>
    <w:p w14:paraId="61FED17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When the Israelites faced the Amorites, God assured them of victory. "See, I have begun to deliver </w:t>
      </w:r>
      <w:proofErr w:type="spellStart"/>
      <w:r w:rsidRPr="00F6333B">
        <w:rPr>
          <w:rFonts w:eastAsia="Times New Roman"/>
          <w:kern w:val="0"/>
          <w:sz w:val="21"/>
          <w:szCs w:val="21"/>
        </w:rPr>
        <w:t>Sihon</w:t>
      </w:r>
      <w:proofErr w:type="spellEnd"/>
      <w:r w:rsidRPr="00F6333B">
        <w:rPr>
          <w:rFonts w:eastAsia="Times New Roman"/>
          <w:kern w:val="0"/>
          <w:sz w:val="21"/>
          <w:szCs w:val="21"/>
        </w:rPr>
        <w:t xml:space="preserve"> and his land over to you. Begin to conquer and possess his land" (Deuteronomy 2:31). This illustrates that God fights for us. We are not alone in our struggles; He goes before us, ensuring victory when we trust in His power.</w:t>
      </w:r>
    </w:p>
    <w:p w14:paraId="3CE0A8C3" w14:textId="77777777" w:rsidR="009C5215" w:rsidRDefault="009C5215" w:rsidP="009C5215">
      <w:pPr>
        <w:spacing w:line="247" w:lineRule="auto"/>
      </w:pPr>
      <w:r w:rsidRPr="00F6333B">
        <w:rPr>
          <w:rFonts w:eastAsia="Times New Roman"/>
          <w:kern w:val="0"/>
          <w:sz w:val="21"/>
          <w:szCs w:val="21"/>
        </w:rPr>
        <w:t>1. How can you trust God to fight your battles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sometimes asks us to wait before intervening in our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recognize and rely on God's support in your daily conflicts?</w:t>
      </w:r>
    </w:p>
    <w:p w14:paraId="39AF6990" w14:textId="77777777" w:rsidR="009C5215" w:rsidRDefault="009C5215" w:rsidP="009C5215">
      <w:pPr>
        <w:spacing w:line="247" w:lineRule="auto"/>
      </w:pPr>
    </w:p>
    <w:p w14:paraId="34B6F5E2" w14:textId="77777777" w:rsidR="009C5215" w:rsidRDefault="009C5215" w:rsidP="009C5215">
      <w:pPr>
        <w:spacing w:line="247" w:lineRule="auto"/>
      </w:pPr>
    </w:p>
    <w:p w14:paraId="2CE05B75" w14:textId="77777777" w:rsidR="009C5215" w:rsidRDefault="009C5215" w:rsidP="009C5215">
      <w:pPr>
        <w:spacing w:line="247" w:lineRule="auto"/>
      </w:pPr>
    </w:p>
    <w:p w14:paraId="63C47E55" w14:textId="6A03BFC2"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God's Promises are Sure</w:t>
      </w:r>
    </w:p>
    <w:p w14:paraId="042F608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God promised the land to the Israelites, and He fulfilled it. "From </w:t>
      </w:r>
      <w:proofErr w:type="spellStart"/>
      <w:r w:rsidRPr="00F6333B">
        <w:rPr>
          <w:rFonts w:eastAsia="Times New Roman"/>
          <w:kern w:val="0"/>
          <w:sz w:val="21"/>
          <w:szCs w:val="21"/>
        </w:rPr>
        <w:t>Aroer</w:t>
      </w:r>
      <w:proofErr w:type="spellEnd"/>
      <w:r w:rsidRPr="00F6333B">
        <w:rPr>
          <w:rFonts w:eastAsia="Times New Roman"/>
          <w:kern w:val="0"/>
          <w:sz w:val="21"/>
          <w:szCs w:val="21"/>
        </w:rPr>
        <w:t xml:space="preserve"> on the rim of the </w:t>
      </w:r>
      <w:proofErr w:type="spellStart"/>
      <w:r w:rsidRPr="00F6333B">
        <w:rPr>
          <w:rFonts w:eastAsia="Times New Roman"/>
          <w:kern w:val="0"/>
          <w:sz w:val="21"/>
          <w:szCs w:val="21"/>
        </w:rPr>
        <w:t>Arnon</w:t>
      </w:r>
      <w:proofErr w:type="spellEnd"/>
      <w:r w:rsidRPr="00F6333B">
        <w:rPr>
          <w:rFonts w:eastAsia="Times New Roman"/>
          <w:kern w:val="0"/>
          <w:sz w:val="21"/>
          <w:szCs w:val="21"/>
        </w:rPr>
        <w:t xml:space="preserve"> Valley, along with the city in the valley, even as far as Gilead, there was not a city too high for us. The LORD our God gave us all of them" (Deuteronomy 2:36). His promises are reliable and steadfast. When God makes a promise, He keeps it, and we can rest assured in His faithfulness.</w:t>
      </w:r>
    </w:p>
    <w:p w14:paraId="289769E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trust God's promises in uncertain situations, as seen in Deuteronomy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in Deuteronomy 2 is important for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sure promises when facing challenges? </w:t>
      </w:r>
    </w:p>
    <w:p w14:paraId="377FA2C2"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C6F09A"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7263302D" w14:textId="77777777" w:rsidR="009C5215" w:rsidRDefault="009C5215" w:rsidP="009C5215">
      <w:pPr>
        <w:spacing w:line="247" w:lineRule="auto"/>
        <w:rPr>
          <w:rFonts w:eastAsia="Times New Roman"/>
          <w:b/>
          <w:bCs/>
          <w:kern w:val="0"/>
          <w:sz w:val="21"/>
          <w:szCs w:val="21"/>
        </w:rPr>
      </w:pPr>
    </w:p>
    <w:p w14:paraId="53C749C4" w14:textId="6E0935D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Learn from Past Mistakes</w:t>
      </w:r>
    </w:p>
    <w:p w14:paraId="1F65C58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Israelites' journey was prolonged due to their disobedience. Deuteronomy 2 serves as a reminder to learn from past mistakes and not repeat them. Reflecting on our history helps us grow and avoid the pitfalls that previously ensnared us. It's about moving forward with wisdom and discernment.</w:t>
      </w:r>
    </w:p>
    <w:p w14:paraId="1E57F0B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reflecting on past mistakes in Deuteronomy 2 guide your current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learning from past failures in Deuteronomy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differently today to avoid repeating past mistakes mentioned in Deuteronomy 2? </w:t>
      </w:r>
    </w:p>
    <w:p w14:paraId="2EBB3F94"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Nations</w:t>
      </w:r>
    </w:p>
    <w:p w14:paraId="6082DE1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God's control over nations is evident as He directs the Israelites' path and interactions with other peoples. "The LORD said to me, 'Do not harass the Moabites or provoke them to war'" (Deuteronomy 2:9). This underscores His sovereignty and the fact that He orchestrates the affairs of the world according to His divine plan.</w:t>
      </w:r>
    </w:p>
    <w:p w14:paraId="178F039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certain nations to rise and fall in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God's plan for your nation amidst political uncertainty? </w:t>
      </w:r>
    </w:p>
    <w:p w14:paraId="36FE498F"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16C325"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340F947D" w14:textId="77777777" w:rsidR="009C5215" w:rsidRDefault="009C5215" w:rsidP="009C5215">
      <w:pPr>
        <w:spacing w:line="247" w:lineRule="auto"/>
        <w:rPr>
          <w:rFonts w:eastAsia="Times New Roman"/>
          <w:b/>
          <w:bCs/>
          <w:kern w:val="0"/>
          <w:sz w:val="21"/>
          <w:szCs w:val="21"/>
        </w:rPr>
      </w:pPr>
    </w:p>
    <w:p w14:paraId="64891BD5" w14:textId="57495A07"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Be Courageous in Faith</w:t>
      </w:r>
    </w:p>
    <w:p w14:paraId="7AFD96C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The Israelites were called to be courageous as they faced new territories. "Rise up, set out, and cross the </w:t>
      </w:r>
      <w:proofErr w:type="spellStart"/>
      <w:r w:rsidRPr="00F6333B">
        <w:rPr>
          <w:rFonts w:eastAsia="Times New Roman"/>
          <w:kern w:val="0"/>
          <w:sz w:val="21"/>
          <w:szCs w:val="21"/>
        </w:rPr>
        <w:t>Arnon</w:t>
      </w:r>
      <w:proofErr w:type="spellEnd"/>
      <w:r w:rsidRPr="00F6333B">
        <w:rPr>
          <w:rFonts w:eastAsia="Times New Roman"/>
          <w:kern w:val="0"/>
          <w:sz w:val="21"/>
          <w:szCs w:val="21"/>
        </w:rPr>
        <w:t xml:space="preserve"> Valley" (Deuteronomy 2:24). Courage in faith means stepping out of our comfort zones, trusting that God is with us. It’s about taking bold steps, knowing that He will guide and protect us.</w:t>
      </w:r>
    </w:p>
    <w:p w14:paraId="6D8DB59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demonstrate courage in faith when facing challenges similar to those in Deuteronomy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in faith is essential for overcoming obstacles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and courage in difficult situations? </w:t>
      </w:r>
    </w:p>
    <w:p w14:paraId="707D551F"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God’s Hand in Success</w:t>
      </w:r>
    </w:p>
    <w:p w14:paraId="133787A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As the Israelites conquered lands, it was clear that their success was due to God’s intervention. "The LORD our God delivered him over to us, and we defeated him" (Deuteronomy 2:33). Recognizing God’s hand in our achievements keeps us humble and grateful. It reminds us to give Him the glory for every victory in our lives.</w:t>
      </w:r>
    </w:p>
    <w:p w14:paraId="545C52E8"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recognize God's role in your achievements and express gratitude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hand in success can impact your future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remain humble and reliant on God during times of success?</w:t>
      </w:r>
      <w:r w:rsidRPr="001B37DC">
        <w:br w:type="page"/>
      </w:r>
    </w:p>
    <w:p w14:paraId="74E5796D"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3 Teaching Points and Bible Study Questions</w:t>
      </w:r>
    </w:p>
    <w:p w14:paraId="22704110" w14:textId="54C03FFF"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Trust in God's Promises</w:t>
      </w:r>
    </w:p>
    <w:p w14:paraId="477CBD0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3, we see the fulfillment of God's promises to the Israelites as they conquer the land of Bashan. This chapter reminds us that God is faithful to His word. As it says in Deuteronomy 3:22, "Do not be afraid of them, for the LORD your God Himself will fight for you." Trusting in God's promises means believing that He will guide and protect us, just as He did for the Israelites.</w:t>
      </w:r>
    </w:p>
    <w:p w14:paraId="176CBAE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strengthen your trust in God's promises during challenging times, like Israel's journey in Deuteronomy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past victories helps in trusting God's future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daily? </w:t>
      </w:r>
    </w:p>
    <w:p w14:paraId="414B8923"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Power Overcomes All Obstacles</w:t>
      </w:r>
    </w:p>
    <w:p w14:paraId="09D8CD4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Israelites faced formidable enemies, yet God delivered them. Deuteronomy 3:3 states, "So the LORD our God also delivered into our hands Og king of Bashan and all his people." This teaches us that no obstacle is too great when God is on our side. We can face challenges with confidence, knowing that His power is greater than any opposition.</w:t>
      </w:r>
    </w:p>
    <w:p w14:paraId="5D489E5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trust God's power to overcome obstacles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victories helps strengthen faith in God's power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rely more on God's power when facing seemingly insurmountable obstacles? </w:t>
      </w:r>
    </w:p>
    <w:p w14:paraId="0ECD7AF9"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8A6899"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13148B30" w14:textId="77777777" w:rsidR="009C5215" w:rsidRDefault="009C5215" w:rsidP="009C5215">
      <w:pPr>
        <w:spacing w:line="247" w:lineRule="auto"/>
        <w:rPr>
          <w:rFonts w:eastAsia="Times New Roman"/>
          <w:b/>
          <w:bCs/>
          <w:kern w:val="0"/>
          <w:sz w:val="21"/>
          <w:szCs w:val="21"/>
        </w:rPr>
      </w:pPr>
    </w:p>
    <w:p w14:paraId="45EE9518" w14:textId="2FDB81EF"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Importance of Obedience</w:t>
      </w:r>
    </w:p>
    <w:p w14:paraId="6CDA835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recounts the victories given by God, emphasizing the importance of obedience to His commands. In Deuteronomy 3:18, Moses instructs the tribes, "The LORD your God has given you this land to possess." Obedience to God's instructions leads to blessings and success, a principle that remains true in our lives today.</w:t>
      </w:r>
    </w:p>
    <w:p w14:paraId="15EEC28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lessons of obedience from Deuteronomy 3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in Deuteronomy 3, and how does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Deuteronomy 3 about the consequences of disobedience in your personal journey? </w:t>
      </w:r>
    </w:p>
    <w:p w14:paraId="03AAA2EC"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Provision is Abundant</w:t>
      </w:r>
    </w:p>
    <w:p w14:paraId="4438E95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Israelites received not only victory but also the spoils of war. Deuteronomy 3:7 highlights, "But all the livestock and the plunder of the cities we carried off for ourselves." This abundance is a reminder that God provides for our needs and often blesses us beyond our expectations when we follow His path.</w:t>
      </w:r>
    </w:p>
    <w:p w14:paraId="565C6B8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recognize and appreciate God's abundant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provision sometimes exceeds our expectations, and how should we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in God's provision during uncertain times? </w:t>
      </w:r>
    </w:p>
    <w:p w14:paraId="41DF0436"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7400D4"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432FAF1B" w14:textId="77777777" w:rsidR="009C5215" w:rsidRDefault="009C5215" w:rsidP="009C5215">
      <w:pPr>
        <w:spacing w:line="247" w:lineRule="auto"/>
        <w:rPr>
          <w:rFonts w:eastAsia="Times New Roman"/>
          <w:b/>
          <w:bCs/>
          <w:kern w:val="0"/>
          <w:sz w:val="21"/>
          <w:szCs w:val="21"/>
        </w:rPr>
      </w:pPr>
    </w:p>
    <w:p w14:paraId="3295C102" w14:textId="4550ADF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Leadership Requires Humility</w:t>
      </w:r>
    </w:p>
    <w:p w14:paraId="361A2E9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Moses, a great leader, acknowledges his limitations and seeks God's guidance. In Deuteronomy 3:24, he prays, "O Lord GOD,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have begun to show Your servant Your greatness and Your strong hand." True leadership involves recognizing our dependence on God and seeking His wisdom in all decisions.</w:t>
      </w:r>
    </w:p>
    <w:p w14:paraId="1BEDFAB5" w14:textId="77777777" w:rsidR="009C5215" w:rsidRDefault="009C5215" w:rsidP="009C5215">
      <w:pPr>
        <w:spacing w:line="247" w:lineRule="auto"/>
      </w:pPr>
      <w:r w:rsidRPr="00F6333B">
        <w:rPr>
          <w:rFonts w:eastAsia="Times New Roman"/>
          <w:kern w:val="0"/>
          <w:sz w:val="21"/>
          <w:szCs w:val="21"/>
        </w:rPr>
        <w:t>1. How can leaders today demonstrate humility when faced with challenging decisions or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effective leadership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Moses' leadership that applies to handling personal ambitions with humility?</w:t>
      </w:r>
    </w:p>
    <w:p w14:paraId="07841786" w14:textId="77777777" w:rsidR="009C5215" w:rsidRDefault="009C5215" w:rsidP="009C5215">
      <w:pPr>
        <w:spacing w:line="247" w:lineRule="auto"/>
      </w:pPr>
    </w:p>
    <w:p w14:paraId="6770D1CE" w14:textId="77777777" w:rsidR="009C5215" w:rsidRDefault="009C5215" w:rsidP="009C5215">
      <w:pPr>
        <w:spacing w:line="247" w:lineRule="auto"/>
      </w:pPr>
    </w:p>
    <w:p w14:paraId="6CCE7AC1" w14:textId="77777777" w:rsidR="009C5215" w:rsidRDefault="009C5215" w:rsidP="009C5215">
      <w:pPr>
        <w:spacing w:line="247" w:lineRule="auto"/>
      </w:pPr>
    </w:p>
    <w:p w14:paraId="5580D556" w14:textId="6E2DC43E"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God's Timing is Perfect</w:t>
      </w:r>
    </w:p>
    <w:p w14:paraId="4A851CA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desired to enter the Promised Land, but God had other plans. Deuteronomy 3:26 reveals, "But the LORD was angry with me on account of you and would not listen to me." This teaches us that God's timing is perfect, even when it doesn't align with our desires. Trusting His timing leads to greater blessings.</w:t>
      </w:r>
    </w:p>
    <w:p w14:paraId="6FA93FC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trust God's timing when facing delays or setbacks in your personal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in Israel's victories in Deuteronomy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about accepting God's timing in your life's journey? </w:t>
      </w:r>
    </w:p>
    <w:p w14:paraId="11BD3287"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B90E4A"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3DB81D68" w14:textId="77777777" w:rsidR="009C5215" w:rsidRDefault="009C5215" w:rsidP="009C5215">
      <w:pPr>
        <w:spacing w:line="247" w:lineRule="auto"/>
        <w:rPr>
          <w:rFonts w:eastAsia="Times New Roman"/>
          <w:b/>
          <w:bCs/>
          <w:kern w:val="0"/>
          <w:sz w:val="21"/>
          <w:szCs w:val="21"/>
        </w:rPr>
      </w:pPr>
    </w:p>
    <w:p w14:paraId="4AFFD070" w14:textId="2D66041A"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Encouragement is Essential</w:t>
      </w:r>
    </w:p>
    <w:p w14:paraId="52EC464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encourages Joshua, his successor, in Deuteronomy 3:28, "But commission Joshua, and encourage and strengthen him." Encouragement is a powerful tool that can uplift and empower others. We are called to support and build up those around us, just as Moses did for Joshua.</w:t>
      </w:r>
    </w:p>
    <w:p w14:paraId="4D52149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offer encouragement to someone facing a daunting challenge, as Moses did for Joshua?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encouragement is crucial when facing overwhelming tasks or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encouragement is a regular part of your interactions with others? </w:t>
      </w:r>
    </w:p>
    <w:p w14:paraId="60EC1701"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are Greater Than Our Own</w:t>
      </w:r>
    </w:p>
    <w:p w14:paraId="5C3B65C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journey shows that God's plans often surpass our own understanding. Deuteronomy 3:27 says, "Go up to the top of Pisgah and look west and north and south and east. See the land with your own eyes." While Moses couldn't enter the land, he was given a glimpse of God's greater plan, reminding us to trust in His divine purpose.</w:t>
      </w:r>
    </w:p>
    <w:p w14:paraId="6DBBF95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trust God's plans when they differ from your own desires or expectations?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plans often require patience and faith beyond our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experience about accepting God's greater plans for your life? </w:t>
      </w:r>
    </w:p>
    <w:p w14:paraId="3177EE1E"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82E48C"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49BD2D6C" w14:textId="77777777" w:rsidR="009C5215" w:rsidRDefault="009C5215" w:rsidP="009C5215">
      <w:pPr>
        <w:spacing w:line="247" w:lineRule="auto"/>
        <w:rPr>
          <w:rFonts w:eastAsia="Times New Roman"/>
          <w:b/>
          <w:bCs/>
          <w:kern w:val="0"/>
          <w:sz w:val="21"/>
          <w:szCs w:val="21"/>
        </w:rPr>
      </w:pPr>
    </w:p>
    <w:p w14:paraId="5F58DF49" w14:textId="1686BAE9"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Legacy of Faithfulness</w:t>
      </w:r>
    </w:p>
    <w:p w14:paraId="6F7AD05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leadership and faithfulness left a lasting legacy for the Israelites. Deuteronomy 3 encourages us to consider the impact of our actions and the legacy we leave behind. By living faithfully, we can inspire future generations to follow God's path.</w:t>
      </w:r>
    </w:p>
    <w:p w14:paraId="55980EE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legacy of faithfulness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others learn from your faithfulness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faithfulness in small tasks impact your overall spiritual legacy? </w:t>
      </w:r>
    </w:p>
    <w:p w14:paraId="458141E2"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is Constant</w:t>
      </w:r>
    </w:p>
    <w:p w14:paraId="0AC9664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Throughout Deuteronomy 3, God's presence is evident in the victories and guidance He provides. This chapter reassures us that God is always with us, guiding and supporting us through life's journey. As we read in Deuteronomy 3:22, "Do not be afraid of them, for the LORD your God Himself will fight for you." His presence is our constant source of strength and courage.</w:t>
      </w:r>
    </w:p>
    <w:p w14:paraId="6B647559"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recognize and rely on God's constant presence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crucial for the Israelites'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presence during difficult times?</w:t>
      </w:r>
      <w:r w:rsidRPr="001B37DC">
        <w:br w:type="page"/>
      </w:r>
    </w:p>
    <w:p w14:paraId="07F6B7D8"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4 Teaching Points and Bible Study Questions</w:t>
      </w:r>
    </w:p>
    <w:p w14:paraId="1EF78B26" w14:textId="206CB523"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Embrace the Commandments for Life</w:t>
      </w:r>
    </w:p>
    <w:p w14:paraId="19A1F4B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4:1 encourages us to "listen to the statutes and ordinances" so that we may live and take possession of the land God has given us. This is a reminder that God's commandments are not burdensome but life-giving. By embracing His Word, we align ourselves with His divine purpose and experience the fullness of life He intends for us.</w:t>
      </w:r>
    </w:p>
    <w:p w14:paraId="7534F38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embracing the commandments enhance your daily decision-making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following God's commandments is essential for a fulfilling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integrate the commandments into your routine? </w:t>
      </w:r>
    </w:p>
    <w:p w14:paraId="0B6E8777"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Adding or Subtracting from God's Word</w:t>
      </w:r>
    </w:p>
    <w:p w14:paraId="2A4F8D6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2 warns us not to "add to the word that I command you, nor take from it." This teaches us the importance of preserving the integrity of Scripture. God's Word is complete and perfect as it is, and our role is to follow it faithfully, trusting in its sufficiency for guidance and wisdom.</w:t>
      </w:r>
    </w:p>
    <w:p w14:paraId="48F0E34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you don't add personal biases when interpreting God's Word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adhere strictly to God's instructions without alterations?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subtracting from God's teachings in your actions? </w:t>
      </w:r>
    </w:p>
    <w:p w14:paraId="5F770E54"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65B917"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5945D4AB" w14:textId="77777777" w:rsidR="009C5215" w:rsidRDefault="009C5215" w:rsidP="009C5215">
      <w:pPr>
        <w:spacing w:line="247" w:lineRule="auto"/>
        <w:rPr>
          <w:rFonts w:eastAsia="Times New Roman"/>
          <w:b/>
          <w:bCs/>
          <w:kern w:val="0"/>
          <w:sz w:val="21"/>
          <w:szCs w:val="21"/>
        </w:rPr>
      </w:pPr>
    </w:p>
    <w:p w14:paraId="5C4C682C" w14:textId="1E7A6A1E"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Remember the Consequences of Disobedience</w:t>
      </w:r>
    </w:p>
    <w:p w14:paraId="7A45351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In Deuteronomy 4:3-4, we are reminded of the consequences faced by those who followed Baal of </w:t>
      </w:r>
      <w:proofErr w:type="spellStart"/>
      <w:r w:rsidRPr="00F6333B">
        <w:rPr>
          <w:rFonts w:eastAsia="Times New Roman"/>
          <w:kern w:val="0"/>
          <w:sz w:val="21"/>
          <w:szCs w:val="21"/>
        </w:rPr>
        <w:t>Peor</w:t>
      </w:r>
      <w:proofErr w:type="spellEnd"/>
      <w:r w:rsidRPr="00F6333B">
        <w:rPr>
          <w:rFonts w:eastAsia="Times New Roman"/>
          <w:kern w:val="0"/>
          <w:sz w:val="21"/>
          <w:szCs w:val="21"/>
        </w:rPr>
        <w:t>. This serves as a powerful lesson that disobedience leads to destruction, while those who hold fast to the Lord are preserved. It's a call to remain steadfast in our faith and obedience to God.</w:t>
      </w:r>
    </w:p>
    <w:p w14:paraId="4C130D7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remembering past consequences of disobedience guide your daily decision-making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reflect on the outcomes of ignoring God's commands?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repeating past mistakes in your spiritual journey? </w:t>
      </w:r>
    </w:p>
    <w:p w14:paraId="11F8AB82"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Uniqueness of God's Laws</w:t>
      </w:r>
    </w:p>
    <w:p w14:paraId="0BD857D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8 highlights the uniqueness of God's laws, stating, "And what nation is so great as to have such righteous statutes and ordinances?" This reminds us that God's commandments are not just rules but a reflection of His righteousness and wisdom. They set us apart and guide us in living a life that honors Him.</w:t>
      </w:r>
    </w:p>
    <w:p w14:paraId="05ADD29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recognizing the uniqueness of God's laws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laws are designed to set His people apart?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appreciate and apply God's unique laws in your life? </w:t>
      </w:r>
    </w:p>
    <w:p w14:paraId="7FE6531F"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99C92F"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6245923B" w14:textId="77777777" w:rsidR="009C5215" w:rsidRDefault="009C5215" w:rsidP="009C5215">
      <w:pPr>
        <w:spacing w:line="247" w:lineRule="auto"/>
        <w:rPr>
          <w:rFonts w:eastAsia="Times New Roman"/>
          <w:b/>
          <w:bCs/>
          <w:kern w:val="0"/>
          <w:sz w:val="21"/>
          <w:szCs w:val="21"/>
        </w:rPr>
      </w:pPr>
    </w:p>
    <w:p w14:paraId="78754A70" w14:textId="10C7F66E"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Teach the Next Generation</w:t>
      </w:r>
    </w:p>
    <w:p w14:paraId="46B5AB7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4:9 emphasizes the importance of teaching God's statutes to our children and grandchildren. This is a call to pass on the legacy of faith, ensuring that future generations know and follow the Lord. By doing so, we build a foundation of faith that endures through time.</w:t>
      </w:r>
    </w:p>
    <w:p w14:paraId="174EDFB5" w14:textId="77777777" w:rsidR="009C5215" w:rsidRDefault="009C5215" w:rsidP="009C5215">
      <w:pPr>
        <w:spacing w:line="247" w:lineRule="auto"/>
      </w:pPr>
      <w:r w:rsidRPr="00F6333B">
        <w:rPr>
          <w:rFonts w:eastAsia="Times New Roman"/>
          <w:kern w:val="0"/>
          <w:sz w:val="21"/>
          <w:szCs w:val="21"/>
        </w:rPr>
        <w:t>1. How can you effectively teach the next generation about God's laws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personal faith experiences with younger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God's teachings are passed down in your family?</w:t>
      </w:r>
    </w:p>
    <w:p w14:paraId="4C3592AC" w14:textId="77777777" w:rsidR="009C5215" w:rsidRDefault="009C5215" w:rsidP="009C5215">
      <w:pPr>
        <w:spacing w:line="247" w:lineRule="auto"/>
      </w:pPr>
    </w:p>
    <w:p w14:paraId="04D202CB" w14:textId="77777777" w:rsidR="009C5215" w:rsidRDefault="009C5215" w:rsidP="009C5215">
      <w:pPr>
        <w:spacing w:line="247" w:lineRule="auto"/>
      </w:pPr>
    </w:p>
    <w:p w14:paraId="3374E8D8" w14:textId="77777777" w:rsidR="009C5215" w:rsidRDefault="009C5215" w:rsidP="009C5215">
      <w:pPr>
        <w:spacing w:line="247" w:lineRule="auto"/>
      </w:pPr>
    </w:p>
    <w:p w14:paraId="5FF43CE2" w14:textId="07C1DE2C"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Remember God's Revelation at Horeb</w:t>
      </w:r>
    </w:p>
    <w:p w14:paraId="37D09D9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verses 10-13, Moses recounts the day God spoke to the Israelites at Horeb. This serves as a reminder of the power and majesty of God's revelation. It encourages us to remember the times God has spoken into our lives and to hold onto those moments as anchors of faith.</w:t>
      </w:r>
    </w:p>
    <w:p w14:paraId="593999F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remember and apply God's revelations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God's past revelations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forget God's teachings and commands? </w:t>
      </w:r>
    </w:p>
    <w:p w14:paraId="7E52AF18"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732AAD"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54B094E5" w14:textId="77777777" w:rsidR="009C5215" w:rsidRDefault="009C5215" w:rsidP="009C5215">
      <w:pPr>
        <w:spacing w:line="247" w:lineRule="auto"/>
        <w:rPr>
          <w:rFonts w:eastAsia="Times New Roman"/>
          <w:b/>
          <w:bCs/>
          <w:kern w:val="0"/>
          <w:sz w:val="21"/>
          <w:szCs w:val="21"/>
        </w:rPr>
      </w:pPr>
    </w:p>
    <w:p w14:paraId="11D588B5" w14:textId="7038F8E0"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Guard Against Idolatry</w:t>
      </w:r>
    </w:p>
    <w:p w14:paraId="47EA3CA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15 warns us to "watch yourselves very carefully" to avoid idolatry. This is a timeless lesson about the dangers of placing anything above God in our lives. Idolatry can take many forms, and we must be vigilant in keeping our hearts devoted solely to Him.</w:t>
      </w:r>
    </w:p>
    <w:p w14:paraId="0025B5A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remove modern idols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still relevant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material possessions? </w:t>
      </w:r>
    </w:p>
    <w:p w14:paraId="41B6791F"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God's Sovereignty</w:t>
      </w:r>
    </w:p>
    <w:p w14:paraId="10516F9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4:19 reminds us not to be enticed by the sun, moon, and stars, acknowledging that they are created by God. This teaches us to recognize God's sovereignty over all creation. By acknowledging His authority, we find peace and assurance in His control over the universe.</w:t>
      </w:r>
    </w:p>
    <w:p w14:paraId="1F33714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acknowledging God's sovereignty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authority is essential for personal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sovereignty in challenging situations? </w:t>
      </w:r>
    </w:p>
    <w:p w14:paraId="4740AC20"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2D6AE4"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1AC6EFFA" w14:textId="77777777" w:rsidR="009C5215" w:rsidRDefault="009C5215" w:rsidP="009C5215">
      <w:pPr>
        <w:spacing w:line="247" w:lineRule="auto"/>
        <w:rPr>
          <w:rFonts w:eastAsia="Times New Roman"/>
          <w:b/>
          <w:bCs/>
          <w:kern w:val="0"/>
          <w:sz w:val="21"/>
          <w:szCs w:val="21"/>
        </w:rPr>
      </w:pPr>
    </w:p>
    <w:p w14:paraId="138CFD05" w14:textId="506A583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Seek God in Times of Trouble</w:t>
      </w:r>
    </w:p>
    <w:p w14:paraId="22D36EF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29 offers hope, stating, "But if from there you will seek the LORD your God, you will find Him if you seek Him with all your heart and with all your soul." This encourages us to turn to God in times of trouble, knowing that He is always near and ready to be found by those who earnestly seek Him.</w:t>
      </w:r>
    </w:p>
    <w:p w14:paraId="24543AB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seek God when facing personal challenges or uncertainties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 in difficult times can change your perspective or outcome?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God's past faithfulness during current troubles? </w:t>
      </w:r>
    </w:p>
    <w:p w14:paraId="4E5D6189"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Faithfulness</w:t>
      </w:r>
    </w:p>
    <w:p w14:paraId="6F73A38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4:31 reassures us of God's faithfulness, declaring, "For the LORD your God is a merciful God; He will not abandon you or destroy you." This is a comforting reminder that no matter the circumstances, God remains faithful and merciful. We can trust in His promises and rely on His unwavering love.</w:t>
      </w:r>
    </w:p>
    <w:p w14:paraId="42564FCF"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trust in God's faithfulness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experiences of God's faithfulness strengthens your current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faithfulness daily?</w:t>
      </w:r>
      <w:r w:rsidRPr="001B37DC">
        <w:br w:type="page"/>
      </w:r>
    </w:p>
    <w:p w14:paraId="1D932038"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5 Teaching Points and Bible Study Questions</w:t>
      </w:r>
    </w:p>
    <w:p w14:paraId="3047C8E8" w14:textId="5CF113EC"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Foundation of Faith: The Ten Commandments</w:t>
      </w:r>
    </w:p>
    <w:p w14:paraId="4CF3277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5 is a powerful reminder of the Ten Commandments, which serve as the bedrock of our faith and moral compass. These commandments are not just ancient rules but timeless principles that guide us in our daily lives. As it is written, "I am the LORD your God, who brought you out of the land of Egypt, out of the house of slavery" (Deuteronomy 5:6). This declaration reminds us of God's deliverance and His desire for us to live in freedom through obedience.</w:t>
      </w:r>
    </w:p>
    <w:p w14:paraId="273E39D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Ten Commandments to modern ethical dilemmas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Ten Commandments remain relevant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the Ten Commandments guide your personal and professional decisions? </w:t>
      </w:r>
    </w:p>
    <w:p w14:paraId="193D50EF"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Exclusive Worship</w:t>
      </w:r>
    </w:p>
    <w:p w14:paraId="6056AF4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first commandment emphasizes the importance of worshiping God alone. "You shall have no other gods before Me" (Deuteronomy 5:7). In a world filled with distractions and competing priorities, this lesson calls us to focus our hearts and minds solely on Yahweh, ensuring that nothing else takes His rightful place in our lives.</w:t>
      </w:r>
    </w:p>
    <w:p w14:paraId="788EF11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prioritize exclusive worship in your daily routine amidst modern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exclusive worship is emphasized in maintaining a strong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worship remains focused solely on God? </w:t>
      </w:r>
    </w:p>
    <w:p w14:paraId="48D17487"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3ABF2F"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68203350" w14:textId="77777777" w:rsidR="009C5215" w:rsidRDefault="009C5215" w:rsidP="009C5215">
      <w:pPr>
        <w:spacing w:line="247" w:lineRule="auto"/>
        <w:rPr>
          <w:rFonts w:eastAsia="Times New Roman"/>
          <w:b/>
          <w:bCs/>
          <w:kern w:val="0"/>
          <w:sz w:val="21"/>
          <w:szCs w:val="21"/>
        </w:rPr>
      </w:pPr>
    </w:p>
    <w:p w14:paraId="1EC3BEF9" w14:textId="40C5321C"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Power of Reverence</w:t>
      </w:r>
    </w:p>
    <w:p w14:paraId="5682122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Reverence for God's name is crucial. "You shall not take the name of the LORD your God in vain" (Deuteronomy 5:11). This commandment teaches us to honor and respect the holiness of God's name in our speech and actions, reflecting our deep love and commitment to Him.</w:t>
      </w:r>
    </w:p>
    <w:p w14:paraId="5700194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practicing reverence in daily life influence your relationships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is essential for maintaining a strong connection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deeper sense of reverence in your community? </w:t>
      </w:r>
    </w:p>
    <w:p w14:paraId="39D64C80"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Gift of Rest</w:t>
      </w:r>
    </w:p>
    <w:p w14:paraId="6D419B9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Sabbath commandment is a divine invitation to rest and rejuvenate. "Remember the Sabbath day by keeping it holy" (Deuteronomy 5:12). In our fast-paced world, this lesson encourages us to pause, reflect, and recharge, recognizing that rest is a gift from God that renews our spirit and strengthens our relationship with Him.</w:t>
      </w:r>
    </w:p>
    <w:p w14:paraId="08FA1E6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a day of rest into your weekly routine to rejuvenate spiritually and physically?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 is emphasized as a gift in Deuteronomy 5, and how can you embrace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rest day is free from distractions and truly restorative? </w:t>
      </w:r>
    </w:p>
    <w:p w14:paraId="3855482B"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9D52DD"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277EB8FB" w14:textId="77777777" w:rsidR="009C5215" w:rsidRDefault="009C5215" w:rsidP="009C5215">
      <w:pPr>
        <w:spacing w:line="247" w:lineRule="auto"/>
        <w:rPr>
          <w:rFonts w:eastAsia="Times New Roman"/>
          <w:b/>
          <w:bCs/>
          <w:kern w:val="0"/>
          <w:sz w:val="21"/>
          <w:szCs w:val="21"/>
        </w:rPr>
      </w:pPr>
    </w:p>
    <w:p w14:paraId="7E6D6B0C" w14:textId="3580C127"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Importance of Family Honor</w:t>
      </w:r>
    </w:p>
    <w:p w14:paraId="46B0A17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"Honor your father and your mother, as the LORD your God has commanded you" (Deuteronomy 5:16). This commandment underscores the significance of family relationships and the respect we owe to our parents. It reminds us that honoring our family is a reflection of our obedience to God and a foundation for a harmonious society.</w:t>
      </w:r>
    </w:p>
    <w:p w14:paraId="1DB23B5D" w14:textId="77777777" w:rsidR="009C5215" w:rsidRDefault="009C5215" w:rsidP="009C5215">
      <w:pPr>
        <w:spacing w:line="247" w:lineRule="auto"/>
      </w:pPr>
      <w:r w:rsidRPr="00F6333B">
        <w:rPr>
          <w:rFonts w:eastAsia="Times New Roman"/>
          <w:kern w:val="0"/>
          <w:sz w:val="21"/>
          <w:szCs w:val="21"/>
        </w:rPr>
        <w:t>1. How can honoring parents influence family dynamics and relationships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family honor is emphasized in maintaining community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instill family honor in your daily life?</w:t>
      </w:r>
    </w:p>
    <w:p w14:paraId="58382F2D" w14:textId="77777777" w:rsidR="009C5215" w:rsidRDefault="009C5215" w:rsidP="009C5215">
      <w:pPr>
        <w:spacing w:line="247" w:lineRule="auto"/>
      </w:pPr>
    </w:p>
    <w:p w14:paraId="2C1BC4E2" w14:textId="77777777" w:rsidR="009C5215" w:rsidRDefault="009C5215" w:rsidP="009C5215">
      <w:pPr>
        <w:spacing w:line="247" w:lineRule="auto"/>
      </w:pPr>
    </w:p>
    <w:p w14:paraId="462AE15D" w14:textId="77777777" w:rsidR="009C5215" w:rsidRDefault="009C5215" w:rsidP="009C5215">
      <w:pPr>
        <w:spacing w:line="247" w:lineRule="auto"/>
      </w:pPr>
    </w:p>
    <w:p w14:paraId="6E82B9B2" w14:textId="405CE0DA"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Sanctity of Life</w:t>
      </w:r>
    </w:p>
    <w:p w14:paraId="281ACA0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"You shall not murder" (Deuteronomy 5:17). This commandment affirms the value of every human life, created in the image of God. It calls us to protect and cherish life, promoting peace and love in our interactions with others.</w:t>
      </w:r>
    </w:p>
    <w:p w14:paraId="26C5C81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promote the sanctity of life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life is essential in building a compassionate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respect and protect life in your environment? </w:t>
      </w:r>
    </w:p>
    <w:p w14:paraId="0BD6C14D"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56B0F6"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7ACEEE8E" w14:textId="77777777" w:rsidR="009C5215" w:rsidRDefault="009C5215" w:rsidP="009C5215">
      <w:pPr>
        <w:spacing w:line="247" w:lineRule="auto"/>
        <w:rPr>
          <w:rFonts w:eastAsia="Times New Roman"/>
          <w:b/>
          <w:bCs/>
          <w:kern w:val="0"/>
          <w:sz w:val="21"/>
          <w:szCs w:val="21"/>
        </w:rPr>
      </w:pPr>
    </w:p>
    <w:p w14:paraId="0C98CCE8" w14:textId="6CCFCBEB"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Purity of Relationships</w:t>
      </w:r>
    </w:p>
    <w:p w14:paraId="5CF9918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"You shall not commit adultery" (Deuteronomy 5:18). This lesson highlights the importance of faithfulness and integrity in our relationships. It encourages us to honor our commitments and maintain purity in our hearts and actions, reflecting God's faithfulness to us.</w:t>
      </w:r>
    </w:p>
    <w:p w14:paraId="6D500F0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honoring commitments in relationships reflect the principles in Deuteronomy 5:16-21?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in relationships is emphasized in Deuteronomy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honesty and integrity in your relationships? </w:t>
      </w:r>
    </w:p>
    <w:p w14:paraId="335D617A"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Integrity</w:t>
      </w:r>
    </w:p>
    <w:p w14:paraId="2071486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"You shall not steal" (Deuteronomy 5:19). This commandment teaches us the value of honesty and integrity. It challenges us to respect the property and rights of others, fostering trust and community in our interactions.</w:t>
      </w:r>
    </w:p>
    <w:p w14:paraId="34F2A0E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commandment against false witness to your daily interactions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emphasized in the context of honoring parents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values and beliefs? </w:t>
      </w:r>
    </w:p>
    <w:p w14:paraId="4D9D6B11"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7006FD"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290063A6" w14:textId="77777777" w:rsidR="009C5215" w:rsidRDefault="009C5215" w:rsidP="009C5215">
      <w:pPr>
        <w:spacing w:line="247" w:lineRule="auto"/>
        <w:rPr>
          <w:rFonts w:eastAsia="Times New Roman"/>
          <w:b/>
          <w:bCs/>
          <w:kern w:val="0"/>
          <w:sz w:val="21"/>
          <w:szCs w:val="21"/>
        </w:rPr>
      </w:pPr>
    </w:p>
    <w:p w14:paraId="5B12CA4D" w14:textId="25C8F233"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Truth in Speech</w:t>
      </w:r>
    </w:p>
    <w:p w14:paraId="7AE7E1C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"You shall not bear false witness against your neighbor" (Deuteronomy 5:20). This lesson emphasizes the power of truth and the importance of honesty in our words. It calls us to speak truthfully and uphold justice, reflecting God's truth in our lives.</w:t>
      </w:r>
    </w:p>
    <w:p w14:paraId="2CCCBDF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your speech reflects truth in everyday conversations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truthfulness in speech is crucial for building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resist the temptation to exaggerate or lie in challenging situations? </w:t>
      </w:r>
    </w:p>
    <w:p w14:paraId="45A1B67B"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Contentment of Heart</w:t>
      </w:r>
    </w:p>
    <w:p w14:paraId="67E2542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"You shall not covet" (Deuteronomy 5:21). This final commandment addresses the desires of our hearts, urging us to find contentment in what God has provided. It reminds us that true satisfaction comes from a relationship with God, not from material possessions or envy.</w:t>
      </w:r>
    </w:p>
    <w:p w14:paraId="70C3B40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These lessons from Deuteronomy 5 are not just historical commands but living principles that guide us in our walk with God. As we embrace these truths, we draw closer to Him and reflect His love and righteousness in our daily lives.</w:t>
      </w:r>
    </w:p>
    <w:p w14:paraId="1EDEA2E0"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practicing contentment in daily life impact your relationships and personal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contentment is emphasized in the context of the Ten Commandments?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cultivate a content heart amidst societal pressures for more?</w:t>
      </w:r>
      <w:r w:rsidRPr="001B37DC">
        <w:br w:type="page"/>
      </w:r>
    </w:p>
    <w:p w14:paraId="3B04E800"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6 Teaching Points and Bible Study Questions</w:t>
      </w:r>
    </w:p>
    <w:p w14:paraId="464519D2" w14:textId="0EFB97F9"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Love the Lord Your God with All Your Heart</w:t>
      </w:r>
    </w:p>
    <w:p w14:paraId="63FC749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6:5 commands, "And you shall love the LORD your God with all your heart and with all your soul and with all your strength." This is the foundation of a life well-lived. When we prioritize our love for God, everything else falls into place. It's not just about feelings but a commitment to put God first in every aspect of our lives. This love fuels our actions, decisions, and interactions with others, creating a ripple effect of positivity and purpose.</w:t>
      </w:r>
    </w:p>
    <w:p w14:paraId="6712976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demonstrate loving God with all your heart in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God wholeheartedly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 in your everyday life? </w:t>
      </w:r>
    </w:p>
    <w:p w14:paraId="4F46571A"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Teach Your Children Diligently</w:t>
      </w:r>
    </w:p>
    <w:p w14:paraId="58886BB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7 emphasizes the importance of passing on our faith: "And you shall teach them diligently to your children." Our children are the future, and instilling in them the values and truths of Scripture is crucial. This isn't just a Sunday activity but a daily practice. Share stories, discuss biblical principles, and live out your faith as an example for them to follow. This is how we ensure the continuity of faith through generations.</w:t>
      </w:r>
    </w:p>
    <w:p w14:paraId="049A361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Deuteronomy 6 teachings into daily family routines to teach your children diligently?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discuss spiritual values with your children regularly?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children understand and value your faith? </w:t>
      </w:r>
    </w:p>
    <w:p w14:paraId="126AF8AA"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1B24ED"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1B5230F7" w14:textId="77777777" w:rsidR="009C5215" w:rsidRDefault="009C5215" w:rsidP="009C5215">
      <w:pPr>
        <w:spacing w:line="247" w:lineRule="auto"/>
        <w:rPr>
          <w:rFonts w:eastAsia="Times New Roman"/>
          <w:b/>
          <w:bCs/>
          <w:kern w:val="0"/>
          <w:sz w:val="21"/>
          <w:szCs w:val="21"/>
        </w:rPr>
      </w:pPr>
    </w:p>
    <w:p w14:paraId="2B18B5B7" w14:textId="58644FB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Keep God's Word Close</w:t>
      </w:r>
    </w:p>
    <w:p w14:paraId="6E00064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6:6 says, "These words I am commanding you today are to be upon your hearts." Keeping God's Word close means more than just reading it; it means internalizing it. Memorize Scripture, meditate on it, and let it guide your thoughts and actions. When God's Word is in your heart, it becomes a source of strength and wisdom in every situation.</w:t>
      </w:r>
    </w:p>
    <w:p w14:paraId="11FD684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God's Word into your daily routine to keep it close?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discuss God's Word with family and friends?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and apply God's teachings throughout your day? </w:t>
      </w:r>
    </w:p>
    <w:p w14:paraId="41960BCA"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Talk About God in Everyday Life</w:t>
      </w:r>
    </w:p>
    <w:p w14:paraId="344F0D5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7 continues, "Talk about them when you sit at home and when you walk along the road, when you lie down and when you get up." Integrate discussions about God into your daily routine. Whether you're at home, on a walk, or winding down for the night, make God a part of your conversations. This constant dialogue keeps your focus on Him and reinforces His presence in your life.</w:t>
      </w:r>
    </w:p>
    <w:p w14:paraId="57C07F7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discussions about God into your daily family routines and conversations?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talk about God during everyday activities?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God a natural part of your daily dialogue? </w:t>
      </w:r>
    </w:p>
    <w:p w14:paraId="4EBBC89F"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983FF4"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025AE43D" w14:textId="77777777" w:rsidR="009C5215" w:rsidRDefault="009C5215" w:rsidP="009C5215">
      <w:pPr>
        <w:spacing w:line="247" w:lineRule="auto"/>
        <w:rPr>
          <w:rFonts w:eastAsia="Times New Roman"/>
          <w:b/>
          <w:bCs/>
          <w:kern w:val="0"/>
          <w:sz w:val="21"/>
          <w:szCs w:val="21"/>
        </w:rPr>
      </w:pPr>
    </w:p>
    <w:p w14:paraId="0EE74B3B" w14:textId="23DA2219"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Bind God's Commands as Symbols</w:t>
      </w:r>
    </w:p>
    <w:p w14:paraId="5A3DDD1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6:8 instructs, "Tie them as reminders on your hands and bind them on your foreheads." This symbolic act serves as a constant reminder of God's commands. In modern terms, it could mean setting reminders on your phone or placing Scripture around your home. These visual cues help keep God's Word at the forefront of your mind throughout the day.</w:t>
      </w:r>
    </w:p>
    <w:p w14:paraId="2E81EC43" w14:textId="77777777" w:rsidR="009C5215" w:rsidRDefault="009C5215" w:rsidP="009C5215">
      <w:pPr>
        <w:spacing w:line="247" w:lineRule="auto"/>
      </w:pPr>
      <w:r w:rsidRPr="00F6333B">
        <w:rPr>
          <w:rFonts w:eastAsia="Times New Roman"/>
          <w:kern w:val="0"/>
          <w:sz w:val="21"/>
          <w:szCs w:val="21"/>
        </w:rPr>
        <w:t>1. How can you incorporate God's commands into your daily routine as constant reminders?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physical symbols of faith are important in maintaining spiritual focus?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visibly display God's teachings in your home?</w:t>
      </w:r>
    </w:p>
    <w:p w14:paraId="593ED01E" w14:textId="77777777" w:rsidR="009C5215" w:rsidRDefault="009C5215" w:rsidP="009C5215">
      <w:pPr>
        <w:spacing w:line="247" w:lineRule="auto"/>
      </w:pPr>
    </w:p>
    <w:p w14:paraId="2780F426" w14:textId="77777777" w:rsidR="009C5215" w:rsidRDefault="009C5215" w:rsidP="009C5215">
      <w:pPr>
        <w:spacing w:line="247" w:lineRule="auto"/>
      </w:pPr>
    </w:p>
    <w:p w14:paraId="75550535" w14:textId="77777777" w:rsidR="009C5215" w:rsidRDefault="009C5215" w:rsidP="009C5215">
      <w:pPr>
        <w:spacing w:line="247" w:lineRule="auto"/>
      </w:pPr>
    </w:p>
    <w:p w14:paraId="46A9FDD3" w14:textId="19232BD3"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Write God's Words on Your Doorposts</w:t>
      </w:r>
    </w:p>
    <w:p w14:paraId="027B691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9 advises, "Write them on the doorposts of your houses and on your gates." This practice signifies that your home is a place where God is honored. By displaying Scripture in your living space, you create an environment that reflects your faith and serves as a testament to visitors of the values you hold dear.</w:t>
      </w:r>
    </w:p>
    <w:p w14:paraId="537A436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God's words into your daily home environment practically and meaningfully?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visibly display spiritual reminders in your living space?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might you notice if you regularly reflect on God's words at home? </w:t>
      </w:r>
    </w:p>
    <w:p w14:paraId="29E117A2"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3FBC50"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1E293C9A" w14:textId="77777777" w:rsidR="009C5215" w:rsidRDefault="009C5215" w:rsidP="009C5215">
      <w:pPr>
        <w:spacing w:line="247" w:lineRule="auto"/>
        <w:rPr>
          <w:rFonts w:eastAsia="Times New Roman"/>
          <w:b/>
          <w:bCs/>
          <w:kern w:val="0"/>
          <w:sz w:val="21"/>
          <w:szCs w:val="21"/>
        </w:rPr>
      </w:pPr>
    </w:p>
    <w:p w14:paraId="1477E5C4" w14:textId="752817E2"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Remember God's Faithfulness</w:t>
      </w:r>
    </w:p>
    <w:p w14:paraId="56B64E8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6:12 warns, "Be careful not to forget the LORD who brought you out of the land of Egypt, out of the house of slavery." Remembering God's past faithfulness strengthens our trust in Him for the future. Reflect on the ways God has worked in your life and let those memories fuel your faith and gratitude.</w:t>
      </w:r>
    </w:p>
    <w:p w14:paraId="2AF0092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reminders of God's faithfulness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past faithfulness strengthens your current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teach others about God's faithfulness? </w:t>
      </w:r>
    </w:p>
    <w:p w14:paraId="559B20A3"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Fear the Lord and Serve Him Only</w:t>
      </w:r>
    </w:p>
    <w:p w14:paraId="3B3FEB6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13 commands, "Fear the LORD your God, serve Him only, and take your oaths in His name." This reverent fear is about respect and awe for God's power and authority. Serving Him only means prioritizing His will above all else. When we align our lives with His purpose, we find true fulfillment and peace.</w:t>
      </w:r>
    </w:p>
    <w:p w14:paraId="1E368E4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prioritize serving God in your daily routine amidst life's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fearing the Lord leads to a more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 remains your primary focus? </w:t>
      </w:r>
    </w:p>
    <w:p w14:paraId="2ED0342D"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BBCDD2"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79E64A90" w14:textId="77777777" w:rsidR="009C5215" w:rsidRDefault="009C5215" w:rsidP="009C5215">
      <w:pPr>
        <w:spacing w:line="247" w:lineRule="auto"/>
        <w:rPr>
          <w:rFonts w:eastAsia="Times New Roman"/>
          <w:b/>
          <w:bCs/>
          <w:kern w:val="0"/>
          <w:sz w:val="21"/>
          <w:szCs w:val="21"/>
        </w:rPr>
      </w:pPr>
    </w:p>
    <w:p w14:paraId="2DFC4A87" w14:textId="48D3A178"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Do Not Follow Other Gods</w:t>
      </w:r>
    </w:p>
    <w:p w14:paraId="42C3DAA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6:14 warns against idolatry: "Do not follow other gods, the gods of the peoples around you." In today's world, idols can take many forms—money, success, or even technology. Stay vigilant and ensure that nothing takes precedence over your relationship with God. Keep your focus on Him, and He will guide your path.</w:t>
      </w:r>
    </w:p>
    <w:p w14:paraId="6EA75E8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avoid modern "gods" that distract from your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tempted to follow other "gods" in contemporary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 in your daily life? </w:t>
      </w:r>
    </w:p>
    <w:p w14:paraId="25E24D8B"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Obey for Your Own Good</w:t>
      </w:r>
    </w:p>
    <w:p w14:paraId="75C5819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verse 24 reminds us, "And the LORD commanded us to observe all these statutes, to fear the LORD our God, for our good always and for our survival, as it is today." God's commands are not burdensome; they are designed for our well-being. By following His statutes, we align ourselves with His perfect plan, leading to a life of joy, peace, and eternal significance.</w:t>
      </w:r>
    </w:p>
    <w:p w14:paraId="3508A118"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obeying God's commands in Deuteronomy 6 improve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laws is emphasized for personal and communal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integrate Deuteronomy 6's teachings into your routine?</w:t>
      </w:r>
      <w:r w:rsidRPr="001B37DC">
        <w:br w:type="page"/>
      </w:r>
    </w:p>
    <w:p w14:paraId="2718F4A8"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7 Teaching Points and Bible Study Questions</w:t>
      </w:r>
    </w:p>
    <w:p w14:paraId="036E89D5" w14:textId="12C76B94"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Trust in God's Promises</w:t>
      </w:r>
    </w:p>
    <w:p w14:paraId="42AA57B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7 reminds us of the unwavering faithfulness of God. He promises to deliver the Israelites from their enemies, just as He promises to be with us in our daily battles. "The LORD your God will drive out those nations before you, little by little" (Deuteronomy 7:22). Trusting in His promises means believing that He is actively working for our good, even when we can't see the full picture.</w:t>
      </w:r>
    </w:p>
    <w:p w14:paraId="1BF3EF2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trust God's promises when facing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can strengthen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promises during difficult times? </w:t>
      </w:r>
    </w:p>
    <w:p w14:paraId="782BA088"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Obedience</w:t>
      </w:r>
    </w:p>
    <w:p w14:paraId="3CBA860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Obedience is not just a duty; it's a pathway to blessings. God instructs the Israelites to follow His commands diligently, promising that He will "keep His covenant of loving devotion" (Deuteronomy 7:9). When we align our actions with His Word, we open the door to His abundant grace and favor in our lives.</w:t>
      </w:r>
    </w:p>
    <w:p w14:paraId="5AB4A7D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embrace obedience in daily life when faced with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in Deuteronomy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obedience in your personal and spiritual growth? </w:t>
      </w:r>
    </w:p>
    <w:p w14:paraId="73468A58"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ECA8DE"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5906D141" w14:textId="77777777" w:rsidR="009C5215" w:rsidRDefault="009C5215" w:rsidP="009C5215">
      <w:pPr>
        <w:spacing w:line="247" w:lineRule="auto"/>
        <w:rPr>
          <w:rFonts w:eastAsia="Times New Roman"/>
          <w:b/>
          <w:bCs/>
          <w:kern w:val="0"/>
          <w:sz w:val="21"/>
          <w:szCs w:val="21"/>
        </w:rPr>
      </w:pPr>
    </w:p>
    <w:p w14:paraId="5F98A3A6" w14:textId="09172C30"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Reject Compromise</w:t>
      </w:r>
    </w:p>
    <w:p w14:paraId="7DCAF36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warns against making covenants with the inhabitants of the land, urging the Israelites to remain distinct and holy. "Do not intermarry with them" (Deuteronomy 7:3). This teaches us the importance of maintaining our spiritual integrity and not compromising our values, even when the world pressures us to conform.</w:t>
      </w:r>
    </w:p>
    <w:p w14:paraId="6DE8263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resist compromises in your daily life that conflict with your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reject compromise in maintaining your faith and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remain steadfast in your beliefs amidst societal pressures? </w:t>
      </w:r>
    </w:p>
    <w:p w14:paraId="7E0F9CA4"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Destroy Idols</w:t>
      </w:r>
    </w:p>
    <w:p w14:paraId="37F93F7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 commands the destruction of idols, emphasizing the need to remove anything that takes His place in our hearts. "You must tear down their altars, smash their sacred stones" (Deuteronomy 7:5). In our lives, this means identifying and eliminating distractions or habits that hinder our relationship with Him.</w:t>
      </w:r>
    </w:p>
    <w:p w14:paraId="70052DE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destroy idols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idols don't distract you from your spiritual goals? </w:t>
      </w:r>
    </w:p>
    <w:p w14:paraId="29617374"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603F9E"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49DE3ED1" w14:textId="77777777" w:rsidR="009C5215" w:rsidRDefault="009C5215" w:rsidP="009C5215">
      <w:pPr>
        <w:spacing w:line="247" w:lineRule="auto"/>
        <w:rPr>
          <w:rFonts w:eastAsia="Times New Roman"/>
          <w:b/>
          <w:bCs/>
          <w:kern w:val="0"/>
          <w:sz w:val="21"/>
          <w:szCs w:val="21"/>
        </w:rPr>
      </w:pPr>
    </w:p>
    <w:p w14:paraId="11BF8137" w14:textId="03756632"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Recognize Your Chosen Status</w:t>
      </w:r>
    </w:p>
    <w:p w14:paraId="7ACCE3B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Israelites were chosen by God, not because of their size or strength, but because of His love. "The LORD has chosen you to be a people for His prized possession" (Deuteronomy 7:6). We, too, are chosen and cherished by God, called to live out our unique purpose with confidence and joy.</w:t>
      </w:r>
    </w:p>
    <w:p w14:paraId="1C7943A5" w14:textId="77777777" w:rsidR="009C5215" w:rsidRDefault="009C5215" w:rsidP="009C5215">
      <w:pPr>
        <w:spacing w:line="247" w:lineRule="auto"/>
      </w:pPr>
      <w:r w:rsidRPr="00F6333B">
        <w:rPr>
          <w:rFonts w:eastAsia="Times New Roman"/>
          <w:kern w:val="0"/>
          <w:sz w:val="21"/>
          <w:szCs w:val="21"/>
        </w:rPr>
        <w:t>1. How can recognizing your chosen status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your chosen status is important for personal growth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live out your chosen status in your community?</w:t>
      </w:r>
    </w:p>
    <w:p w14:paraId="68644271" w14:textId="77777777" w:rsidR="009C5215" w:rsidRDefault="009C5215" w:rsidP="009C5215">
      <w:pPr>
        <w:spacing w:line="247" w:lineRule="auto"/>
      </w:pPr>
    </w:p>
    <w:p w14:paraId="1C335EB5" w14:textId="77777777" w:rsidR="009C5215" w:rsidRDefault="009C5215" w:rsidP="009C5215">
      <w:pPr>
        <w:spacing w:line="247" w:lineRule="auto"/>
      </w:pPr>
    </w:p>
    <w:p w14:paraId="15E1CF5D" w14:textId="77777777" w:rsidR="009C5215" w:rsidRDefault="009C5215" w:rsidP="009C5215">
      <w:pPr>
        <w:spacing w:line="247" w:lineRule="auto"/>
      </w:pPr>
    </w:p>
    <w:p w14:paraId="1D7780D6" w14:textId="79C501C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Rely on God's Strength</w:t>
      </w:r>
    </w:p>
    <w:p w14:paraId="0C96653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Facing formidable foes, the Israelites were reminded that victory comes from God. "Do not be afraid of them, for the LORD your God, who brought you out of Egypt, is with you" (Deuteronomy 7:18). In our challenges, we can rely on His strength, knowing that He is our mighty deliverer.</w:t>
      </w:r>
    </w:p>
    <w:p w14:paraId="00B5AFC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rely on God's strength when facing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power is crucial for overcoming personal fears and doubts?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strength in daily situations? </w:t>
      </w:r>
    </w:p>
    <w:p w14:paraId="4158E8DE" w14:textId="77777777" w:rsidR="009C5215"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61CFF5" w14:textId="77777777" w:rsidR="009C5215" w:rsidRDefault="009C5215">
      <w:pPr>
        <w:spacing w:after="0" w:line="240" w:lineRule="auto"/>
        <w:rPr>
          <w:rFonts w:eastAsia="Times New Roman"/>
          <w:b/>
          <w:bCs/>
          <w:kern w:val="0"/>
          <w:sz w:val="21"/>
          <w:szCs w:val="21"/>
        </w:rPr>
      </w:pPr>
      <w:r>
        <w:rPr>
          <w:rFonts w:eastAsia="Times New Roman"/>
          <w:b/>
          <w:bCs/>
          <w:kern w:val="0"/>
          <w:sz w:val="21"/>
          <w:szCs w:val="21"/>
        </w:rPr>
        <w:br w:type="page"/>
      </w:r>
    </w:p>
    <w:p w14:paraId="1D7CD57B" w14:textId="77777777" w:rsidR="009C5215" w:rsidRDefault="009C5215" w:rsidP="009C5215">
      <w:pPr>
        <w:spacing w:line="247" w:lineRule="auto"/>
        <w:rPr>
          <w:rFonts w:eastAsia="Times New Roman"/>
          <w:b/>
          <w:bCs/>
          <w:kern w:val="0"/>
          <w:sz w:val="21"/>
          <w:szCs w:val="21"/>
        </w:rPr>
      </w:pPr>
    </w:p>
    <w:p w14:paraId="5525DD28" w14:textId="6973E09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Experience God's Faithfulness</w:t>
      </w:r>
    </w:p>
    <w:p w14:paraId="28A21C4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God's faithfulness is a recurring theme, as He keeps His covenant and shows loving devotion to those who love Him. "He is the faithful God" (Deuteronomy 7:9). Reflecting on His past faithfulness encourages us to trust Him with our future, knowing He never changes.</w:t>
      </w:r>
    </w:p>
    <w:p w14:paraId="6E239F7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recognize and experience God's faithfulness in your daily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experiences of God's faithfulness strengthens your current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faithfulness in uncertain situations? </w:t>
      </w:r>
    </w:p>
    <w:p w14:paraId="67A88F1C"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Cultivate a Heart of Gratitude</w:t>
      </w:r>
    </w:p>
    <w:p w14:paraId="4887161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highlights the blessings that come from obedience, encouraging a heart of gratitude. "He will love you and bless you and multiply you" (Deuteronomy 7:13). Recognizing God's blessings in our lives fosters a spirit of thankfulness and contentment.</w:t>
      </w:r>
    </w:p>
    <w:p w14:paraId="01673FE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cultivate gratitude for God's blessings in your daily life, as seen in Deuteronomy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deliverances fosters a heart of gratitude according to Deuteronomy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gratitude for God's faithfulness mentioned in Deuteronomy 7? </w:t>
      </w:r>
    </w:p>
    <w:p w14:paraId="254F64F0"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C63F95"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33C340E7" w14:textId="77777777" w:rsidR="00D254B4" w:rsidRDefault="00D254B4" w:rsidP="009C5215">
      <w:pPr>
        <w:spacing w:line="247" w:lineRule="auto"/>
        <w:rPr>
          <w:rFonts w:eastAsia="Times New Roman"/>
          <w:b/>
          <w:bCs/>
          <w:kern w:val="0"/>
          <w:sz w:val="21"/>
          <w:szCs w:val="21"/>
        </w:rPr>
      </w:pPr>
    </w:p>
    <w:p w14:paraId="710C638D" w14:textId="62821743"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Practice Patience</w:t>
      </w:r>
    </w:p>
    <w:p w14:paraId="03540D1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God's plan unfolds in His perfect timing, as seen in His promise to drive out the nations "little by little" (Deuteronomy 7:22). Patience is a virtue that allows us to trust in His timing, knowing that He is orchestrating everything for our ultimate good.</w:t>
      </w:r>
    </w:p>
    <w:p w14:paraId="4A87DE5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practicing patience help you trust God's timing in overcoming challenges like those faced by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is essential when waiting for God's promises to be fulfilled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Israel's journey about maintaining patience during difficult or prolonged situations? </w:t>
      </w:r>
    </w:p>
    <w:p w14:paraId="59696A0D"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Purpose</w:t>
      </w:r>
    </w:p>
    <w:p w14:paraId="3C16594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7 calls us to live with purpose, as a people set apart for God. "You are a holy people to the LORD your God" (Deuteronomy 7:6). Embracing our identity in Christ empowers us to live intentionally, shining His light in a world that desperately needs hope.</w:t>
      </w:r>
    </w:p>
    <w:p w14:paraId="406BC97E"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live with purpose by following God's commands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with purpose is emphasized in Deuteronomy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goals with God's purpose for you?</w:t>
      </w:r>
      <w:r w:rsidRPr="001B37DC">
        <w:br w:type="page"/>
      </w:r>
    </w:p>
    <w:p w14:paraId="021DB24E"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8 Teaching Points and Bible Study Questions</w:t>
      </w:r>
    </w:p>
    <w:p w14:paraId="484E1168" w14:textId="649DB668"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Remember the Lord's Guidance</w:t>
      </w:r>
    </w:p>
    <w:p w14:paraId="75FEB00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8:2 reminds us to "remember the whole way that the LORD your God has led you these forty years in the wilderness." This verse encourages us to reflect on our journey and recognize God's hand in guiding us through life's challenges. By acknowledging His presence in our past, we can trust Him with our future, knowing that He is faithful and ever-present.</w:t>
      </w:r>
    </w:p>
    <w:p w14:paraId="46B3E6F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remember God's guidance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past experiences of God's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gratitude for God's guidance in your life? </w:t>
      </w:r>
    </w:p>
    <w:p w14:paraId="7EAF82B0"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Humility</w:t>
      </w:r>
    </w:p>
    <w:p w14:paraId="2E35A3A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wilderness experience was designed to humble the Israelites, as stated in Deuteronomy 8:3: "He humbled you, causing you to hunger and then feeding you with manna." Humility is a powerful lesson that keeps us grounded and reliant on God. It reminds us that our strength and sustenance come from Him alone, not from our own efforts.</w:t>
      </w:r>
    </w:p>
    <w:p w14:paraId="5AD4387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remembering past challenges help you embrace humility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maintaining a grateful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humility over pride in your decisions? </w:t>
      </w:r>
    </w:p>
    <w:p w14:paraId="691E9C29"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F73D70"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0CDC176A" w14:textId="77777777" w:rsidR="00D254B4" w:rsidRDefault="00D254B4" w:rsidP="009C5215">
      <w:pPr>
        <w:spacing w:line="247" w:lineRule="auto"/>
        <w:rPr>
          <w:rFonts w:eastAsia="Times New Roman"/>
          <w:b/>
          <w:bCs/>
          <w:kern w:val="0"/>
          <w:sz w:val="21"/>
          <w:szCs w:val="21"/>
        </w:rPr>
      </w:pPr>
    </w:p>
    <w:p w14:paraId="1A876EFF" w14:textId="66FCD74A"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Depend on God's Provision</w:t>
      </w:r>
    </w:p>
    <w:p w14:paraId="58B9FBD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8:3, we learn that "man does not live on bread alone, but on every word that comes from the mouth of the LORD." This teaches us to depend on God's provision, both physically and spiritually. His Word is our ultimate source of nourishment, guiding us through life's uncertainties and providing wisdom for every situation.</w:t>
      </w:r>
    </w:p>
    <w:p w14:paraId="71FF1A5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recognize and rely on God's provision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past provisions when facing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gratitude for God's ongoing provision in your community? </w:t>
      </w:r>
    </w:p>
    <w:p w14:paraId="62A2F830"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God's Discipline</w:t>
      </w:r>
    </w:p>
    <w:p w14:paraId="21182F4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8:5 tells us, "As a man disciplines his son, so the LORD your God disciplines you." Discipline is a sign of God's love and care, shaping us into the people He created us to be. Embrace His correction as a path to growth and maturity, knowing that it is for our ultimate good.</w:t>
      </w:r>
    </w:p>
    <w:p w14:paraId="37DA17C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recognize God's discipline in your daily challenges and respond with gratitude?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discipline is essential for spiritual growth and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humble and reliant on God during times of discipline? </w:t>
      </w:r>
    </w:p>
    <w:p w14:paraId="7230DD12"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576D3E"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C2B4F81" w14:textId="77777777" w:rsidR="00D254B4" w:rsidRDefault="00D254B4" w:rsidP="009C5215">
      <w:pPr>
        <w:spacing w:line="247" w:lineRule="auto"/>
        <w:rPr>
          <w:rFonts w:eastAsia="Times New Roman"/>
          <w:b/>
          <w:bCs/>
          <w:kern w:val="0"/>
          <w:sz w:val="21"/>
          <w:szCs w:val="21"/>
        </w:rPr>
      </w:pPr>
    </w:p>
    <w:p w14:paraId="44CED920" w14:textId="5B06BA70"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Acknowledge the Abundance of Blessings</w:t>
      </w:r>
    </w:p>
    <w:p w14:paraId="4E6C846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land promised to the Israelites was rich and abundant, as described in Deuteronomy 8:7-9. This reminds us to acknowledge and be grateful for the blessings in our lives. Recognizing God's generosity helps us cultivate a heart of gratitude and prevents us from taking His gifts for granted.</w:t>
      </w:r>
    </w:p>
    <w:p w14:paraId="467ED04E" w14:textId="77777777" w:rsidR="00D254B4" w:rsidRDefault="009C5215" w:rsidP="009C5215">
      <w:pPr>
        <w:spacing w:line="247" w:lineRule="auto"/>
      </w:pPr>
      <w:r w:rsidRPr="00F6333B">
        <w:rPr>
          <w:rFonts w:eastAsia="Times New Roman"/>
          <w:kern w:val="0"/>
          <w:sz w:val="21"/>
          <w:szCs w:val="21"/>
        </w:rPr>
        <w:t>1. How can you actively acknowledge and appreciate the abundance of blessings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the source of your blessings during times of abundance?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gratitude remains central in your life?</w:t>
      </w:r>
    </w:p>
    <w:p w14:paraId="3F3C51CC" w14:textId="77777777" w:rsidR="00D254B4" w:rsidRDefault="00D254B4" w:rsidP="009C5215">
      <w:pPr>
        <w:spacing w:line="247" w:lineRule="auto"/>
      </w:pPr>
    </w:p>
    <w:p w14:paraId="098BADBF" w14:textId="77777777" w:rsidR="00D254B4" w:rsidRDefault="00D254B4" w:rsidP="009C5215">
      <w:pPr>
        <w:spacing w:line="247" w:lineRule="auto"/>
      </w:pPr>
    </w:p>
    <w:p w14:paraId="4AC95A14" w14:textId="77777777" w:rsidR="00D254B4" w:rsidRDefault="00D254B4" w:rsidP="009C5215">
      <w:pPr>
        <w:spacing w:line="247" w:lineRule="auto"/>
      </w:pPr>
    </w:p>
    <w:p w14:paraId="7BC892C3" w14:textId="4E95256B"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Guard Against Forgetfulness</w:t>
      </w:r>
    </w:p>
    <w:p w14:paraId="58B342E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8:11 warns, "Be careful that you do not forget the LORD your God." In times of prosperity, it's easy to become complacent and forget the source of our blessings. Regularly remind yourself of God's goodness and maintain a heart of thankfulness to keep your focus on Him.</w:t>
      </w:r>
    </w:p>
    <w:p w14:paraId="701A0F0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remember God's past provisions in your daily life to guard against forgetfulness?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past challenges and God's help in overcoming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gratitude remains central in your life? </w:t>
      </w:r>
    </w:p>
    <w:p w14:paraId="50DFCD7A"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8762A6"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70F1E225" w14:textId="77777777" w:rsidR="00D254B4" w:rsidRDefault="00D254B4" w:rsidP="009C5215">
      <w:pPr>
        <w:spacing w:line="247" w:lineRule="auto"/>
        <w:rPr>
          <w:rFonts w:eastAsia="Times New Roman"/>
          <w:b/>
          <w:bCs/>
          <w:kern w:val="0"/>
          <w:sz w:val="21"/>
          <w:szCs w:val="21"/>
        </w:rPr>
      </w:pPr>
    </w:p>
    <w:p w14:paraId="32BE5B9A" w14:textId="18E0538C"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Avoid Pride in Success</w:t>
      </w:r>
    </w:p>
    <w:p w14:paraId="4BCCEC4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8:14, we are cautioned against letting our hearts become proud. Success can lead to self-reliance and pride, but we must remember that it is God who gives us the ability to achieve. Stay humble and give credit where it is due, acknowledging God's role in your accomplishments.</w:t>
      </w:r>
    </w:p>
    <w:p w14:paraId="0F92192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remain humble when experiencing success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past struggles during times of achievement?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gratitude remains central in your successes? </w:t>
      </w:r>
    </w:p>
    <w:p w14:paraId="72DB6BBE"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Faithfulness</w:t>
      </w:r>
    </w:p>
    <w:p w14:paraId="66C146E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8:18 assures us, "Remember the LORD your God, for it is He who gives you the ability to produce wealth." Trust in God's faithfulness to provide for your needs and empower you to succeed. His promises are steadfast, and He is committed to fulfilling them in your life.</w:t>
      </w:r>
    </w:p>
    <w:p w14:paraId="1FCA789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remember God's past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rely on God's provision rather than your own abilities? </w:t>
      </w:r>
    </w:p>
    <w:p w14:paraId="106846C7"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0F59E5"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4BF1EF6D" w14:textId="77777777" w:rsidR="00D254B4" w:rsidRDefault="00D254B4" w:rsidP="009C5215">
      <w:pPr>
        <w:spacing w:line="247" w:lineRule="auto"/>
        <w:rPr>
          <w:rFonts w:eastAsia="Times New Roman"/>
          <w:b/>
          <w:bCs/>
          <w:kern w:val="0"/>
          <w:sz w:val="21"/>
          <w:szCs w:val="21"/>
        </w:rPr>
      </w:pPr>
    </w:p>
    <w:p w14:paraId="358217AC" w14:textId="3BF89ED4"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Heed the Warnings</w:t>
      </w:r>
    </w:p>
    <w:p w14:paraId="5AD2E5E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concludes with a warning in Deuteronomy 8:19-20 about the consequences of turning away from God. This serves as a reminder to stay vigilant in our faith and avoid the pitfalls of idolatry. Keep your heart aligned with God's will, and you will remain under His protection and blessing.</w:t>
      </w:r>
    </w:p>
    <w:p w14:paraId="67CA55C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warnings in Deuteronomy 8 to avoid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challenges is crucial for maintaining humility and gratitude in prosperity?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heed God's warnings in your daily decisions? </w:t>
      </w:r>
    </w:p>
    <w:p w14:paraId="584ADB50"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in Obedience</w:t>
      </w:r>
    </w:p>
    <w:p w14:paraId="4ACC623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Ultimately, Deuteronomy 8 calls us to live in obedience to God's commands. By doing so, we honor Him and experience the fullness of His promises. Let His Word be your guide, and walk in His ways with confidence, knowing that He is with you every step of the journey.</w:t>
      </w:r>
    </w:p>
    <w:p w14:paraId="1DE146EE"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daily reminders to live in obedience to God's commands in your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emphasized as crucial for a fulfilling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gratitude and obedience in times of abundance?</w:t>
      </w:r>
      <w:r w:rsidRPr="001B37DC">
        <w:br w:type="page"/>
      </w:r>
    </w:p>
    <w:p w14:paraId="666AD59A"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9 Teaching Points and Bible Study Questions</w:t>
      </w:r>
    </w:p>
    <w:p w14:paraId="2B91572E" w14:textId="1B7AFC38"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Remember Who Fights for You</w:t>
      </w:r>
    </w:p>
    <w:p w14:paraId="01CA383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9:3, we are reminded, "But understand that today the LORD your God goes across ahead of you as a consuming fire; He will destroy them and subdue them before you." This verse is a powerful reminder that God is the one who fights our battles. When facing challenges, remember that you are not alone. Trust in God's strength and let Him lead the way, knowing that He is the ultimate warrior on your side.</w:t>
      </w:r>
    </w:p>
    <w:p w14:paraId="45DB217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remind yourself daily that God fights your battles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acknowledge God's role in your victories?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trust in God's power during challenging times? </w:t>
      </w:r>
    </w:p>
    <w:p w14:paraId="029EE43E"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Over Pride</w:t>
      </w:r>
    </w:p>
    <w:p w14:paraId="24A6D02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9:4 warns, "Do not say in your heart, after the LORD your God has driven them out before you, ‘It is because of my righteousness that the LORD has brought me in to possess this land.’" This lesson teaches us the importance of humility. It's easy to take credit for our successes, but we must remember that it is God's grace, not our own righteousness, that brings blessings. Stay humble and give glory to God for all achievements.</w:t>
      </w:r>
    </w:p>
    <w:p w14:paraId="2E8B3EE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practice humility when acknowledging your achievements, as Moses reminded Israel of God's role?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past failures to maintain humility in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gratitude to God remains central in your accomplishments? </w:t>
      </w:r>
    </w:p>
    <w:p w14:paraId="7AF1D1E2"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968895"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78D6241" w14:textId="77777777" w:rsidR="00D254B4" w:rsidRDefault="00D254B4" w:rsidP="009C5215">
      <w:pPr>
        <w:spacing w:line="247" w:lineRule="auto"/>
        <w:rPr>
          <w:rFonts w:eastAsia="Times New Roman"/>
          <w:b/>
          <w:bCs/>
          <w:kern w:val="0"/>
          <w:sz w:val="21"/>
          <w:szCs w:val="21"/>
        </w:rPr>
      </w:pPr>
    </w:p>
    <w:p w14:paraId="2EF92E9D" w14:textId="4302A554"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Learn from Past Mistakes</w:t>
      </w:r>
    </w:p>
    <w:p w14:paraId="287DF8D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Israelites' journey is a testament to learning from past mistakes. Deuteronomy 9:7 says, "Remember this and never forget how you provoked the LORD your God in the wilderness." Reflecting on past errors helps us grow and avoid repeating them. Embrace the lessons from your history and use them to guide your future decisions, always seeking God's wisdom.</w:t>
      </w:r>
    </w:p>
    <w:p w14:paraId="03BFB4E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reflecting on past mistakes help you make better decisions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failures is crucial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repeating past mistakes in your daily life? </w:t>
      </w:r>
    </w:p>
    <w:p w14:paraId="6C8C0497"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Intercession</w:t>
      </w:r>
    </w:p>
    <w:p w14:paraId="52990CA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intercession for the Israelites in Deuteronomy 9:18-19 shows the power of prayer. "Then I fell down before the LORD for forty days and forty nights because the LORD had said He would destroy you." Interceding for others is a powerful act of love and faith. Never underestimate the impact of praying fervently for those around you, trusting that God hears and responds.</w:t>
      </w:r>
    </w:p>
    <w:p w14:paraId="5487C0A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intercession into your daily prayer life for others'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strengthening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intercession to apply in resolving conflicts today? </w:t>
      </w:r>
    </w:p>
    <w:p w14:paraId="09E82304"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567F6C"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74FB7BFC" w14:textId="77777777" w:rsidR="00D254B4" w:rsidRDefault="00D254B4" w:rsidP="009C5215">
      <w:pPr>
        <w:spacing w:line="247" w:lineRule="auto"/>
        <w:rPr>
          <w:rFonts w:eastAsia="Times New Roman"/>
          <w:b/>
          <w:bCs/>
          <w:kern w:val="0"/>
          <w:sz w:val="21"/>
          <w:szCs w:val="21"/>
        </w:rPr>
      </w:pPr>
    </w:p>
    <w:p w14:paraId="76F7B4C4" w14:textId="6A630D20"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God's Faithfulness Despite Our Failures</w:t>
      </w:r>
    </w:p>
    <w:p w14:paraId="17DEB01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Despite the Israelites' rebellion, God remained faithful. Deuteronomy 9:5 states, "It is not because of your righteousness or your integrity that you are going in to take possession of their land." This highlights God's unwavering faithfulness. Even when we fall short, His promises stand firm. Lean on His faithfulness and let it inspire you to remain steadfast in your walk with Him.</w:t>
      </w:r>
    </w:p>
    <w:p w14:paraId="0AFD3034" w14:textId="77777777" w:rsidR="00D254B4" w:rsidRDefault="009C5215" w:rsidP="009C5215">
      <w:pPr>
        <w:spacing w:line="247" w:lineRule="auto"/>
      </w:pPr>
      <w:r w:rsidRPr="00F6333B">
        <w:rPr>
          <w:rFonts w:eastAsia="Times New Roman"/>
          <w:kern w:val="0"/>
          <w:sz w:val="21"/>
          <w:szCs w:val="21"/>
        </w:rPr>
        <w:t>1. How can you trust in God's faithfulness when you recognize your own failures and shortcomings?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remember God's past faithfulness in times of personal failure?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remains faithful even when we repeatedly fall short of His expectations?</w:t>
      </w:r>
    </w:p>
    <w:p w14:paraId="5BF6A13D" w14:textId="77777777" w:rsidR="00D254B4" w:rsidRDefault="00D254B4" w:rsidP="009C5215">
      <w:pPr>
        <w:spacing w:line="247" w:lineRule="auto"/>
      </w:pPr>
    </w:p>
    <w:p w14:paraId="1FAC9040" w14:textId="77777777" w:rsidR="00D254B4" w:rsidRDefault="00D254B4" w:rsidP="009C5215">
      <w:pPr>
        <w:spacing w:line="247" w:lineRule="auto"/>
      </w:pPr>
    </w:p>
    <w:p w14:paraId="78076C59" w14:textId="77777777" w:rsidR="00D254B4" w:rsidRDefault="00D254B4" w:rsidP="009C5215">
      <w:pPr>
        <w:spacing w:line="247" w:lineRule="auto"/>
      </w:pPr>
    </w:p>
    <w:p w14:paraId="39A3E99C" w14:textId="3A26A7F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Importance of Obedience</w:t>
      </w:r>
    </w:p>
    <w:p w14:paraId="6045E23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Obedience is a recurring theme in Deuteronomy. In 9:23, it says, "And when the LORD sent you out from Kadesh-</w:t>
      </w:r>
      <w:proofErr w:type="spellStart"/>
      <w:r w:rsidRPr="00F6333B">
        <w:rPr>
          <w:rFonts w:eastAsia="Times New Roman"/>
          <w:kern w:val="0"/>
          <w:sz w:val="21"/>
          <w:szCs w:val="21"/>
        </w:rPr>
        <w:t>barnea</w:t>
      </w:r>
      <w:proofErr w:type="spellEnd"/>
      <w:r w:rsidRPr="00F6333B">
        <w:rPr>
          <w:rFonts w:eastAsia="Times New Roman"/>
          <w:kern w:val="0"/>
          <w:sz w:val="21"/>
          <w:szCs w:val="21"/>
        </w:rPr>
        <w:t>, He said, ‘Go up and possess the land I have given you.’ But you rebelled against the command of the LORD your God." Obedience to God's commands leads to blessings and fulfillment of His promises. Strive to follow His guidance, knowing that His ways are higher than ours.</w:t>
      </w:r>
    </w:p>
    <w:p w14:paraId="7403F19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lessons of obedience from Deuteronomy 9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as crucial for maintaining a relationship with God in Deuteronomy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the principles of obedience highlighted in Deuteronomy 9? </w:t>
      </w:r>
    </w:p>
    <w:p w14:paraId="28E10546"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66E16B"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2F282CB" w14:textId="77777777" w:rsidR="00D254B4" w:rsidRDefault="00D254B4" w:rsidP="009C5215">
      <w:pPr>
        <w:spacing w:line="247" w:lineRule="auto"/>
        <w:rPr>
          <w:rFonts w:eastAsia="Times New Roman"/>
          <w:b/>
          <w:bCs/>
          <w:kern w:val="0"/>
          <w:sz w:val="21"/>
          <w:szCs w:val="21"/>
        </w:rPr>
      </w:pPr>
    </w:p>
    <w:p w14:paraId="5658A5CB" w14:textId="71E2C027"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Acknowledge God's Sovereignty</w:t>
      </w:r>
    </w:p>
    <w:p w14:paraId="21DD388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9:6 reminds us, "Understand, then, that it is not because of your righteousness that the LORD your God is giving you this good land to possess, for you are a stiff-necked people." Acknowledge God's sovereignty in all things. Recognize that His plans are perfect, and His timing is impeccable. Trust in His divine will, even when it doesn't align with your own understanding.</w:t>
      </w:r>
    </w:p>
    <w:p w14:paraId="3ECEA6C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acknowledge God's sovereignty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can impact your response to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sovereignty in difficult times? </w:t>
      </w:r>
    </w:p>
    <w:p w14:paraId="18E1E7CF"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2D86A1C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highlights the consequences of disobedience. In Deuteronomy 9:8, it says, "At Horeb you provoked the LORD, and He was angry enough to destroy you." Disobedience leads to separation from God and missed blessings. Let this serve as a reminder to align your actions with His will, seeking to live a life that honors Him.</w:t>
      </w:r>
    </w:p>
    <w:p w14:paraId="20FA18C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recognizing past disobedience help you make better choices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consequences is crucial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avoid repeating past mistakes and ensure obedience in challenging situations? </w:t>
      </w:r>
    </w:p>
    <w:p w14:paraId="5B7911D2"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6AF32F"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FBA3005" w14:textId="77777777" w:rsidR="00D254B4" w:rsidRDefault="00D254B4" w:rsidP="009C5215">
      <w:pPr>
        <w:spacing w:line="247" w:lineRule="auto"/>
        <w:rPr>
          <w:rFonts w:eastAsia="Times New Roman"/>
          <w:b/>
          <w:bCs/>
          <w:kern w:val="0"/>
          <w:sz w:val="21"/>
          <w:szCs w:val="21"/>
        </w:rPr>
      </w:pPr>
    </w:p>
    <w:p w14:paraId="35947171" w14:textId="23005B4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Role of Repentance</w:t>
      </w:r>
    </w:p>
    <w:p w14:paraId="1AD0C0E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Repentance is crucial in restoring our relationship with God. Deuteronomy 9:25 shows Moses' example: "So I lay prostrate before the LORD those forty days and forty nights because the LORD had said He would destroy you." Genuine repentance brings us back into alignment with God's heart. Embrace repentance as a pathway to renewal and transformation.</w:t>
      </w:r>
    </w:p>
    <w:p w14:paraId="558581B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acknowledging past mistakes enhance your personal growth and spiritual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maintaining a healthy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practice genuine repentance in your daily life? </w:t>
      </w:r>
    </w:p>
    <w:p w14:paraId="7DCDFF80"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Unfailing Love</w:t>
      </w:r>
    </w:p>
    <w:p w14:paraId="62CFD04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Finally, Deuteronomy 9:29 encapsulates God's love: "But they are Your people, </w:t>
      </w:r>
      <w:proofErr w:type="gramStart"/>
      <w:r w:rsidRPr="00F6333B">
        <w:rPr>
          <w:rFonts w:eastAsia="Times New Roman"/>
          <w:kern w:val="0"/>
          <w:sz w:val="21"/>
          <w:szCs w:val="21"/>
        </w:rPr>
        <w:t>Your</w:t>
      </w:r>
      <w:proofErr w:type="gramEnd"/>
      <w:r w:rsidRPr="00F6333B">
        <w:rPr>
          <w:rFonts w:eastAsia="Times New Roman"/>
          <w:kern w:val="0"/>
          <w:sz w:val="21"/>
          <w:szCs w:val="21"/>
        </w:rPr>
        <w:t xml:space="preserve"> inheritance, whom You brought out by Your great power and outstretched arm." Despite our shortcomings, God's love remains constant. His love is the foundation of our faith and the source of our hope. Let His unfailing love inspire you to love others and live a life that reflects His grace.</w:t>
      </w:r>
    </w:p>
    <w:p w14:paraId="59761A85"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recognize and respond to God's unfailing love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remains constant despite human shortcomings,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demonstrate God's unfailing love to others around you?</w:t>
      </w:r>
      <w:r w:rsidRPr="001B37DC">
        <w:br w:type="page"/>
      </w:r>
    </w:p>
    <w:p w14:paraId="22E43B48"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10 Teaching Points and Bible Study Questions</w:t>
      </w:r>
    </w:p>
    <w:p w14:paraId="28C30044" w14:textId="04D11460"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Embrace the Call to Obedience</w:t>
      </w:r>
    </w:p>
    <w:p w14:paraId="5BEDF2A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10, we are reminded of the importance of obedience to God’s commandments. As it is written, "And now, O Israel, what does the LORD your God ask of you but to fear the LORD your God by walking in all His ways, to love Him, to serve the LORD your God with all your heart and with all your soul" (Deuteronomy 10:12). This call to obedience is not just a duty but a pathway to a fulfilling life. By aligning our actions with God’s will, we find true freedom and purpose.</w:t>
      </w:r>
    </w:p>
    <w:p w14:paraId="5282516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daily practices to embrace obedience as described in Deuteronomy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as crucial in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the call to obedience in Deuteronomy 10? </w:t>
      </w:r>
    </w:p>
    <w:p w14:paraId="6C7A7FE3"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God’s Sovereignty</w:t>
      </w:r>
    </w:p>
    <w:p w14:paraId="328917A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emphasizes the sovereignty of God, reminding us that He is the Creator of heaven and earth. "To the LORD your God belong the heavens, even the highest heavens, and the earth and everything in it" (Deuteronomy 10:14). Acknowledging God’s ultimate authority helps us to trust in His plans and rest in His provision, knowing that He holds all things together.</w:t>
      </w:r>
    </w:p>
    <w:p w14:paraId="505C788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recognizing God's sovereignty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is essential for personal growth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sovereignty in challenging situations? </w:t>
      </w:r>
    </w:p>
    <w:p w14:paraId="07C35026"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B8169F"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0FA8F7C" w14:textId="77777777" w:rsidR="00D254B4" w:rsidRDefault="00D254B4" w:rsidP="009C5215">
      <w:pPr>
        <w:spacing w:line="247" w:lineRule="auto"/>
        <w:rPr>
          <w:rFonts w:eastAsia="Times New Roman"/>
          <w:b/>
          <w:bCs/>
          <w:kern w:val="0"/>
          <w:sz w:val="21"/>
          <w:szCs w:val="21"/>
        </w:rPr>
      </w:pPr>
    </w:p>
    <w:p w14:paraId="06894C68" w14:textId="7F48A54E"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Cultivate a Heart of Reverence</w:t>
      </w:r>
    </w:p>
    <w:p w14:paraId="5C44F87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Reverence for God is a recurring theme in Deuteronomy 10. We are called to "circumcise your hearts, therefore, and stiffen your necks no more" (Deuteronomy 10:16). This metaphorical circumcision signifies a heart that is open and responsive to God’s guidance. By cultivating reverence, we deepen our relationship with Him and become more attuned to His voice.</w:t>
      </w:r>
    </w:p>
    <w:p w14:paraId="5CFBC58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cultivate a heart of reverence in your daily routine and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is essential for a meaningful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reverence in challenging situations? </w:t>
      </w:r>
    </w:p>
    <w:p w14:paraId="41D62BB4"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Practice Justice and Compassion</w:t>
      </w:r>
    </w:p>
    <w:p w14:paraId="505779C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God’s character is one of justice and compassion, and we are called to reflect these attributes in our lives. "He executes justice for the fatherless and widow, and He loves the foreigner, giving him food and clothing" (Deuteronomy 10:18). As followers of Christ, we are encouraged to extend kindness and fairness to those around us, embodying the love of God in our communities.</w:t>
      </w:r>
    </w:p>
    <w:p w14:paraId="46E8660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practice justice and compassion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and compassion in Deuteronomy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fairness and kindness in your community? </w:t>
      </w:r>
    </w:p>
    <w:p w14:paraId="2B925452"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5E96D8"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E828F50" w14:textId="77777777" w:rsidR="00D254B4" w:rsidRDefault="00D254B4" w:rsidP="009C5215">
      <w:pPr>
        <w:spacing w:line="247" w:lineRule="auto"/>
        <w:rPr>
          <w:rFonts w:eastAsia="Times New Roman"/>
          <w:b/>
          <w:bCs/>
          <w:kern w:val="0"/>
          <w:sz w:val="21"/>
          <w:szCs w:val="21"/>
        </w:rPr>
      </w:pPr>
    </w:p>
    <w:p w14:paraId="5C9F9327" w14:textId="2ECD8C0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Love the Stranger</w:t>
      </w:r>
    </w:p>
    <w:p w14:paraId="70DD333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command to love the stranger is a powerful reminder of God’s inclusive love. "And you are to love the foreigner, since you yourselves were foreigners in the land of Egypt" (Deuteronomy 10:19). This lesson challenges us to break down barriers and extend hospitality and grace to all, reflecting the heart of God who welcomes everyone into His family.</w:t>
      </w:r>
    </w:p>
    <w:p w14:paraId="635DAED8" w14:textId="77777777" w:rsidR="00D254B4" w:rsidRDefault="009C5215" w:rsidP="009C5215">
      <w:pPr>
        <w:spacing w:line="247" w:lineRule="auto"/>
      </w:pPr>
      <w:r w:rsidRPr="00F6333B">
        <w:rPr>
          <w:rFonts w:eastAsia="Times New Roman"/>
          <w:kern w:val="0"/>
          <w:sz w:val="21"/>
          <w:szCs w:val="21"/>
        </w:rPr>
        <w:t>1. How can you actively show love to strangers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strangers is emphasized alongside loving God in Deuteronomy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welcome and support strangers in your daily life?</w:t>
      </w:r>
    </w:p>
    <w:p w14:paraId="3509CE22" w14:textId="77777777" w:rsidR="00D254B4" w:rsidRDefault="00D254B4" w:rsidP="009C5215">
      <w:pPr>
        <w:spacing w:line="247" w:lineRule="auto"/>
      </w:pPr>
    </w:p>
    <w:p w14:paraId="2DD7F6C7" w14:textId="77777777" w:rsidR="00D254B4" w:rsidRDefault="00D254B4" w:rsidP="009C5215">
      <w:pPr>
        <w:spacing w:line="247" w:lineRule="auto"/>
      </w:pPr>
    </w:p>
    <w:p w14:paraId="44CA943E" w14:textId="77777777" w:rsidR="00D254B4" w:rsidRDefault="00D254B4" w:rsidP="009C5215">
      <w:pPr>
        <w:spacing w:line="247" w:lineRule="auto"/>
      </w:pPr>
    </w:p>
    <w:p w14:paraId="25A66F2E" w14:textId="5122F2D4"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Serve with All Your Heart</w:t>
      </w:r>
    </w:p>
    <w:p w14:paraId="7D03EFA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Service is a central theme in Deuteronomy 10, where we are called to serve God wholeheartedly. "To serve the LORD your God with all your heart and with all your soul" (Deuteronomy 10:12). This wholehearted service is not just about actions but about a posture of the heart that seeks to honor God in every aspect of life.</w:t>
      </w:r>
    </w:p>
    <w:p w14:paraId="1B0EDA5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serve others wholeheartedly in your daily life, reflecting Deuteronomy 10's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serving with all your heart is emphasized in Deuteronomy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service is genuine and wholehearted? </w:t>
      </w:r>
    </w:p>
    <w:p w14:paraId="3C178F34"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1E0694"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4E84CFB" w14:textId="77777777" w:rsidR="00D254B4" w:rsidRDefault="00D254B4" w:rsidP="009C5215">
      <w:pPr>
        <w:spacing w:line="247" w:lineRule="auto"/>
        <w:rPr>
          <w:rFonts w:eastAsia="Times New Roman"/>
          <w:b/>
          <w:bCs/>
          <w:kern w:val="0"/>
          <w:sz w:val="21"/>
          <w:szCs w:val="21"/>
        </w:rPr>
      </w:pPr>
    </w:p>
    <w:p w14:paraId="23DB7727" w14:textId="65EF359A"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Hold Fast to God</w:t>
      </w:r>
    </w:p>
    <w:p w14:paraId="3576DF7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a world full of distractions, Deuteronomy 10 encourages us to hold fast to God. "Fear the LORD your God and serve Him. Hold fast to Him and take your oaths in His name" (Deuteronomy 10:20). Clinging to God provides stability and strength, enabling us to navigate life’s challenges with confidence and peace.</w:t>
      </w:r>
    </w:p>
    <w:p w14:paraId="2C66EEC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practically hold fast to God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holding fast to God is emphasized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commitment to God today? </w:t>
      </w:r>
    </w:p>
    <w:p w14:paraId="03E43F3D"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God’s Faithfulness</w:t>
      </w:r>
    </w:p>
    <w:p w14:paraId="665AB7F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calls us to remember God’s faithfulness throughout history. "He is your praise and He is your God, who has done for you these great and awesome wonders your eyes have seen" (Deuteronomy 10:21). Reflecting on God’s past deeds strengthens our faith and assures us of His continued presence and power in our lives.</w:t>
      </w:r>
    </w:p>
    <w:p w14:paraId="414F558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remember God's faithfulness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past faithfulness strengthens your trust in Him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during challenging times? </w:t>
      </w:r>
    </w:p>
    <w:p w14:paraId="287B5FA1"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886980"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89A681F" w14:textId="77777777" w:rsidR="00D254B4" w:rsidRDefault="00D254B4" w:rsidP="009C5215">
      <w:pPr>
        <w:spacing w:line="247" w:lineRule="auto"/>
        <w:rPr>
          <w:rFonts w:eastAsia="Times New Roman"/>
          <w:b/>
          <w:bCs/>
          <w:kern w:val="0"/>
          <w:sz w:val="21"/>
          <w:szCs w:val="21"/>
        </w:rPr>
      </w:pPr>
    </w:p>
    <w:p w14:paraId="1B9189CB" w14:textId="59443462"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Fear the Lord</w:t>
      </w:r>
    </w:p>
    <w:p w14:paraId="395FF17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fear of the Lord is a recurring theme, emphasizing a deep respect and awe for God. "Fear the LORD your God and serve Him" (Deuteronomy 10:20). This fear is not about being afraid but about recognizing God’s majesty and holiness, leading us to live in a way that honors Him.</w:t>
      </w:r>
    </w:p>
    <w:p w14:paraId="30BFF97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practically demonstrate fear of the Lord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fearing the Lord is essential for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in your life to align more closely with fearing the Lord? </w:t>
      </w:r>
    </w:p>
    <w:p w14:paraId="4FD30946"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as God’s Chosen People</w:t>
      </w:r>
    </w:p>
    <w:p w14:paraId="6E17AC9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10 reminds us of our identity as God’s chosen people. "Yet the LORD has set His affection on your fathers and loved them, and He has chosen you, their descendants, above all the peoples, as it is today" (Deuteronomy 10:15). Embracing this identity empowers us to live with purpose, knowing that we are loved and called by God to make a difference in the world.</w:t>
      </w:r>
    </w:p>
    <w:p w14:paraId="1D45788C"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demonstrate love and service to others as God's chosen people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and compassion for the marginalized in Deuteronomy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cultivate a heart that reflects God's values and commandments?</w:t>
      </w:r>
      <w:r w:rsidRPr="001B37DC">
        <w:br w:type="page"/>
      </w:r>
    </w:p>
    <w:p w14:paraId="0D2E5C38"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11 Teaching Points and Bible Study Questions</w:t>
      </w:r>
    </w:p>
    <w:p w14:paraId="46947D27" w14:textId="469942E8"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Love and Obey God Wholeheartedly</w:t>
      </w:r>
    </w:p>
    <w:p w14:paraId="49920C7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11:1 encourages us to "love the LORD your God and keep His charge, statutes, ordinances, and commandments always." This verse reminds us that our relationship with God is not just about following rules but about a deep, heartfelt love that naturally leads to obedience. When we love God with all our heart, soul, and strength, obedience becomes a joyful expression of our faith.</w:t>
      </w:r>
    </w:p>
    <w:p w14:paraId="02F5467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demonstrate wholehearted love and obedience to God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wholehearted obedience to God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commands in your decision-making? </w:t>
      </w:r>
    </w:p>
    <w:p w14:paraId="169DFCA9"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His Mighty Works</w:t>
      </w:r>
    </w:p>
    <w:p w14:paraId="45F28B4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Reflecting on God's past deeds strengthens our faith. Deuteronomy 11:2-7 recounts the mighty acts God performed for the Israelites, urging us to remember His power and faithfulness. By recalling how God has worked in our lives and in the lives of others, we build a foundation of trust that sustains us through challenges.</w:t>
      </w:r>
    </w:p>
    <w:p w14:paraId="04D70AC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remember and share God's mighty works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past deeds strengthens your faith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mighty works are remembered in your community? </w:t>
      </w:r>
    </w:p>
    <w:p w14:paraId="35A223DE"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D4BE6F"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771F793" w14:textId="77777777" w:rsidR="00D254B4" w:rsidRDefault="00D254B4" w:rsidP="009C5215">
      <w:pPr>
        <w:spacing w:line="247" w:lineRule="auto"/>
        <w:rPr>
          <w:rFonts w:eastAsia="Times New Roman"/>
          <w:b/>
          <w:bCs/>
          <w:kern w:val="0"/>
          <w:sz w:val="21"/>
          <w:szCs w:val="21"/>
        </w:rPr>
      </w:pPr>
    </w:p>
    <w:p w14:paraId="48C4324E" w14:textId="199A81CB"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Teach Your Children Diligently</w:t>
      </w:r>
    </w:p>
    <w:p w14:paraId="29CAA9E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Passing on faith to the next generation is crucial. Deuteronomy 11:19 instructs us to "teach them to your children, speaking about them when you sit at home and when you walk along the road, when you lie down and when you get up." This verse highlights the importance of integrating God's Word into daily life, ensuring that our children grow up with a strong spiritual foundation.</w:t>
      </w:r>
    </w:p>
    <w:p w14:paraId="5EE525B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daily routines to teach your children about God's commandments from Deuteronomy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discuss God's teachings with your children in everyday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children understand the significance of God's words? </w:t>
      </w:r>
    </w:p>
    <w:p w14:paraId="17E59230"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Choose Blessing Over Curse</w:t>
      </w:r>
    </w:p>
    <w:p w14:paraId="5D25FCB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11:26-28 presents a choice between blessing and curse, depending on our obedience to God's commandments. This lesson underscores the power of our choices and the impact they have on our lives. By choosing to follow God's ways, we align ourselves with His blessings and purpose.</w:t>
      </w:r>
    </w:p>
    <w:p w14:paraId="155C40E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choose blessings in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consistently choose blessings over curses in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blessings God promises? </w:t>
      </w:r>
    </w:p>
    <w:p w14:paraId="3C030568"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89FF5B"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7979703C" w14:textId="77777777" w:rsidR="00D254B4" w:rsidRDefault="00D254B4" w:rsidP="009C5215">
      <w:pPr>
        <w:spacing w:line="247" w:lineRule="auto"/>
        <w:rPr>
          <w:rFonts w:eastAsia="Times New Roman"/>
          <w:b/>
          <w:bCs/>
          <w:kern w:val="0"/>
          <w:sz w:val="21"/>
          <w:szCs w:val="21"/>
        </w:rPr>
      </w:pPr>
    </w:p>
    <w:p w14:paraId="0F32007C" w14:textId="66161D93"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Keep God's Word Close</w:t>
      </w:r>
    </w:p>
    <w:p w14:paraId="0C495B7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Keeping God's Word in our hearts and minds is essential for spiritual growth. Deuteronomy 11:18 advises us to "fix these words of mine in your hearts and minds; tie them as reminders on your hands and bind them on your foreheads." This practice helps us stay focused on God's truth and guides our actions and decisions.</w:t>
      </w:r>
    </w:p>
    <w:p w14:paraId="177A6154" w14:textId="77777777" w:rsidR="00D254B4" w:rsidRDefault="009C5215" w:rsidP="009C5215">
      <w:pPr>
        <w:spacing w:line="247" w:lineRule="auto"/>
      </w:pPr>
      <w:r w:rsidRPr="00F6333B">
        <w:rPr>
          <w:rFonts w:eastAsia="Times New Roman"/>
          <w:kern w:val="0"/>
          <w:sz w:val="21"/>
          <w:szCs w:val="21"/>
        </w:rPr>
        <w:t>1. How can you incorporate God's Word into your daily routine to keep it close to your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teach God's Word to the next generation?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commandments throughout the day?</w:t>
      </w:r>
    </w:p>
    <w:p w14:paraId="5B619627" w14:textId="77777777" w:rsidR="00D254B4" w:rsidRDefault="00D254B4" w:rsidP="009C5215">
      <w:pPr>
        <w:spacing w:line="247" w:lineRule="auto"/>
      </w:pPr>
    </w:p>
    <w:p w14:paraId="6D7544D3" w14:textId="77777777" w:rsidR="00D254B4" w:rsidRDefault="00D254B4" w:rsidP="009C5215">
      <w:pPr>
        <w:spacing w:line="247" w:lineRule="auto"/>
      </w:pPr>
    </w:p>
    <w:p w14:paraId="5A56EAB8" w14:textId="77777777" w:rsidR="00D254B4" w:rsidRDefault="00D254B4" w:rsidP="009C5215">
      <w:pPr>
        <w:spacing w:line="247" w:lineRule="auto"/>
      </w:pPr>
    </w:p>
    <w:p w14:paraId="4B7A126C" w14:textId="46DE545A"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Experience God's Provision</w:t>
      </w:r>
    </w:p>
    <w:p w14:paraId="252199A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 promises to provide for those who follow Him. Deuteronomy 11:14 assures us that He will "send rain on your land in its season, both autumn and spring rains, so that you may gather in your grain, new wine, and olive oil." Trusting in God's provision allows us to live with confidence, knowing that He meets our needs.</w:t>
      </w:r>
    </w:p>
    <w:p w14:paraId="1511063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recognize and appreciate God's provision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experiencing God's provision strengthens your faith and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God's provision rather than your own efforts? </w:t>
      </w:r>
    </w:p>
    <w:p w14:paraId="27FD9FD3"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7F8F3F"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E8CD0FD" w14:textId="77777777" w:rsidR="00D254B4" w:rsidRDefault="00D254B4" w:rsidP="009C5215">
      <w:pPr>
        <w:spacing w:line="247" w:lineRule="auto"/>
        <w:rPr>
          <w:rFonts w:eastAsia="Times New Roman"/>
          <w:b/>
          <w:bCs/>
          <w:kern w:val="0"/>
          <w:sz w:val="21"/>
          <w:szCs w:val="21"/>
        </w:rPr>
      </w:pPr>
    </w:p>
    <w:p w14:paraId="4927742B" w14:textId="30A755A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Guard Against Idolatry</w:t>
      </w:r>
    </w:p>
    <w:p w14:paraId="09A084D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Idolatry can subtly creep into our lives, diverting our devotion from God. Deuteronomy 11:16 warns, "Be careful, or you will be enticed to turn away and worship other gods and bow down to them." Staying vigilant and prioritizing our relationship with God helps us avoid the pitfalls of idolatry.</w:t>
      </w:r>
    </w:p>
    <w:p w14:paraId="6E140EA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remove modern idols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still a temptation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worldly distractions? </w:t>
      </w:r>
    </w:p>
    <w:p w14:paraId="1284115D"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Walk in God's Ways</w:t>
      </w:r>
    </w:p>
    <w:p w14:paraId="6F9AE2D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Walking in God's ways leads to a life of purpose and fulfillment. Deuteronomy 11:22 encourages us to "carefully keep all these commandments I am giving you to follow—to love the LORD your God, to walk in all His ways, and to hold fast to Him." By aligning our lives with His will, we experience the fullness of His blessings.</w:t>
      </w:r>
    </w:p>
    <w:p w14:paraId="23FD4BF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walking in God's ways into your daily routine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walking in God's ways impacts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consistently follow God's ways? </w:t>
      </w:r>
    </w:p>
    <w:p w14:paraId="2610B0EB"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5E115B"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33D1E23" w14:textId="77777777" w:rsidR="00D254B4" w:rsidRDefault="00D254B4" w:rsidP="009C5215">
      <w:pPr>
        <w:spacing w:line="247" w:lineRule="auto"/>
        <w:rPr>
          <w:rFonts w:eastAsia="Times New Roman"/>
          <w:b/>
          <w:bCs/>
          <w:kern w:val="0"/>
          <w:sz w:val="21"/>
          <w:szCs w:val="21"/>
        </w:rPr>
      </w:pPr>
    </w:p>
    <w:p w14:paraId="47571D83" w14:textId="76CCA0AE"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Stand Firm in Faith</w:t>
      </w:r>
    </w:p>
    <w:p w14:paraId="741416E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11:25 promises that "no man will be able to stand against you; the LORD your God will put the fear and dread of you on all the land, wherever you set foot." This assurance empowers us to stand firm in our faith, knowing that God is with us and will protect us as we pursue His purposes.</w:t>
      </w:r>
    </w:p>
    <w:p w14:paraId="41C0C1B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stand firm in faith when facing challenges similar to those described in Deuteronomy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victories helps strengthen your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faith remains strong in daily life? </w:t>
      </w:r>
    </w:p>
    <w:p w14:paraId="1AD36850"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in the Land of Promise</w:t>
      </w:r>
    </w:p>
    <w:p w14:paraId="3B5583B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11:31-32 speaks of entering the land God has promised. This symbolizes the abundant life God offers to those who follow Him. By living according to His Word, we step into the promises He has for us, experiencing the joy and peace that come from a life centered on Him.</w:t>
      </w:r>
    </w:p>
    <w:p w14:paraId="5AAA6489"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cultivate gratitude for the blessings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daily actions with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obedience is crucial for experiencing the fullness of God's promises?</w:t>
      </w:r>
      <w:r w:rsidRPr="001B37DC">
        <w:br w:type="page"/>
      </w:r>
    </w:p>
    <w:p w14:paraId="55DFB4EF"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12 Teaching Points and Bible Study Questions</w:t>
      </w:r>
    </w:p>
    <w:p w14:paraId="022D1483" w14:textId="7AB9DFFB"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Worship in the Right Place</w:t>
      </w:r>
    </w:p>
    <w:p w14:paraId="1678975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12 emphasizes the importance of worshiping God in the place He chooses. "But you are to seek the place the LORD your God will choose from among all your tribes to put His Name there for His dwelling" (Deuteronomy 12:5). This teaches us to prioritize God's direction in our worship, ensuring that our focus is on Him and not on our own preferences or traditions. By seeking His chosen place, we align ourselves with His will and experience His presence more fully.</w:t>
      </w:r>
    </w:p>
    <w:p w14:paraId="2B52D5D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your worship aligns with God's designated place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a specific place for worship,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create a sacred space for worship in your home or community? </w:t>
      </w:r>
    </w:p>
    <w:p w14:paraId="23E1DBBE"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Destroy Idolatry Completely</w:t>
      </w:r>
    </w:p>
    <w:p w14:paraId="2AB7C49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instructs the Israelites to "destroy completely all the places on the high mountains, on the hills, and under every spreading tree, where the nations you are dispossessing worship their gods" (Deuteronomy 12:2). This is a powerful reminder to eliminate anything in our lives that competes with our devotion to God. By removing distractions and false idols, we create space for a deeper relationship with Him.</w:t>
      </w:r>
    </w:p>
    <w:p w14:paraId="66FCBF8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remove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completely eliminate influences that lead to idolatry?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worship remains focused solely on God? </w:t>
      </w:r>
    </w:p>
    <w:p w14:paraId="74857D1F"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8DD802"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6F52879C" w14:textId="77777777" w:rsidR="00D254B4" w:rsidRDefault="00D254B4" w:rsidP="009C5215">
      <w:pPr>
        <w:spacing w:line="247" w:lineRule="auto"/>
        <w:rPr>
          <w:rFonts w:eastAsia="Times New Roman"/>
          <w:b/>
          <w:bCs/>
          <w:kern w:val="0"/>
          <w:sz w:val="21"/>
          <w:szCs w:val="21"/>
        </w:rPr>
      </w:pPr>
    </w:p>
    <w:p w14:paraId="094C5126" w14:textId="48A4A4C9"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Offer Sacrifices with Joy</w:t>
      </w:r>
    </w:p>
    <w:p w14:paraId="4FD1CDA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 commands His people to bring their offerings to the designated place and to "rejoice before the LORD your God" (Deuteronomy 12:7). This highlights the importance of approaching God with a joyful heart. Our sacrifices, whether they be time, resources, or talents, should be given with gratitude and joy, reflecting our love and reverence for Him.</w:t>
      </w:r>
    </w:p>
    <w:p w14:paraId="3ECAADD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joy into your daily acts of service and giving?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 is essential when offering sacrifices or serving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sacrifices are made with a joyful heart? </w:t>
      </w:r>
    </w:p>
    <w:p w14:paraId="007C2A30"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Obey God's Commands</w:t>
      </w:r>
    </w:p>
    <w:p w14:paraId="366B2A7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repeatedly emphasizes the need to "be careful to obey all these commands I am giving you" (Deuteronomy 12:28). Obedience to God's Word is crucial for a life that honors Him. By following His commands, we demonstrate our trust in His wisdom and experience the blessings that come from living according to His principles.</w:t>
      </w:r>
    </w:p>
    <w:p w14:paraId="4847CA9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God's commands guide your daily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in maintaining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commands over societal pressures? </w:t>
      </w:r>
    </w:p>
    <w:p w14:paraId="6C869D42"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EAEEA1"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081E9B4" w14:textId="77777777" w:rsidR="00D254B4" w:rsidRDefault="00D254B4" w:rsidP="009C5215">
      <w:pPr>
        <w:spacing w:line="247" w:lineRule="auto"/>
        <w:rPr>
          <w:rFonts w:eastAsia="Times New Roman"/>
          <w:b/>
          <w:bCs/>
          <w:kern w:val="0"/>
          <w:sz w:val="21"/>
          <w:szCs w:val="21"/>
        </w:rPr>
      </w:pPr>
    </w:p>
    <w:p w14:paraId="053458EE" w14:textId="59D160F8"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Avoid Pagan Practices</w:t>
      </w:r>
    </w:p>
    <w:p w14:paraId="444453E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12 warns against adopting the practices of the nations around them, stating, "Be careful not to be ensnared by their ways" (Deuteronomy 12:30). This serves as a caution to remain distinct and set apart in our conduct. By avoiding worldly influences, we maintain our integrity and witness as followers of Christ.</w:t>
      </w:r>
    </w:p>
    <w:p w14:paraId="2B339D10" w14:textId="77777777" w:rsidR="00D254B4" w:rsidRDefault="009C5215" w:rsidP="009C5215">
      <w:pPr>
        <w:spacing w:line="247" w:lineRule="auto"/>
      </w:pPr>
      <w:r w:rsidRPr="00F6333B">
        <w:rPr>
          <w:rFonts w:eastAsia="Times New Roman"/>
          <w:kern w:val="0"/>
          <w:sz w:val="21"/>
          <w:szCs w:val="21"/>
        </w:rPr>
        <w:t>1. How can you identify and avoid modern practices that conflict with your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distinguish between cultural traditions and religious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worship remains focused on God alone?</w:t>
      </w:r>
    </w:p>
    <w:p w14:paraId="5C2883F6" w14:textId="77777777" w:rsidR="00D254B4" w:rsidRDefault="00D254B4" w:rsidP="009C5215">
      <w:pPr>
        <w:spacing w:line="247" w:lineRule="auto"/>
      </w:pPr>
    </w:p>
    <w:p w14:paraId="5ED418ED" w14:textId="77777777" w:rsidR="00D254B4" w:rsidRDefault="00D254B4" w:rsidP="009C5215">
      <w:pPr>
        <w:spacing w:line="247" w:lineRule="auto"/>
      </w:pPr>
    </w:p>
    <w:p w14:paraId="1BBE2AA3" w14:textId="77777777" w:rsidR="00D254B4" w:rsidRDefault="00D254B4" w:rsidP="009C5215">
      <w:pPr>
        <w:spacing w:line="247" w:lineRule="auto"/>
      </w:pPr>
    </w:p>
    <w:p w14:paraId="0F910B44" w14:textId="09CD157E"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Celebrate God's Provision</w:t>
      </w:r>
    </w:p>
    <w:p w14:paraId="4A69F3D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encourages the Israelites to "eat there in the presence of the LORD your God and rejoice" (Deuteronomy 12:18). Celebrating God's provision is an act of worship that acknowledges His faithfulness. By recognizing and rejoicing in His blessings, we cultivate a heart of gratitude and deepen our trust in His continued provision.</w:t>
      </w:r>
    </w:p>
    <w:p w14:paraId="5DBB50A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gratitude for God's provision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God's provision strengthens community bonds?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God's blessings with others in need? </w:t>
      </w:r>
    </w:p>
    <w:p w14:paraId="01584813"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0FF2C1"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8E338B5" w14:textId="77777777" w:rsidR="00D254B4" w:rsidRDefault="00D254B4" w:rsidP="009C5215">
      <w:pPr>
        <w:spacing w:line="247" w:lineRule="auto"/>
        <w:rPr>
          <w:rFonts w:eastAsia="Times New Roman"/>
          <w:b/>
          <w:bCs/>
          <w:kern w:val="0"/>
          <w:sz w:val="21"/>
          <w:szCs w:val="21"/>
        </w:rPr>
      </w:pPr>
    </w:p>
    <w:p w14:paraId="7612B5B7" w14:textId="05E0B743"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Share with Others</w:t>
      </w:r>
    </w:p>
    <w:p w14:paraId="46D2288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 instructs His people to include others in their celebrations, saying, "You shall rejoice before the LORD your God, you, your sons and daughters, your male and female servants, and the Levites in your towns" (Deuteronomy 12:12). This teaches us the value of community and generosity. By sharing our blessings with others, we reflect God's love and build stronger relationships within the body of Christ.</w:t>
      </w:r>
    </w:p>
    <w:p w14:paraId="07690D5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sharing with others into your daily life as instructed in Deuteronomy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sharing with others is emphasized in Deuteronomy 12, and how does it benefit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share resources with those in need, as taught in Deuteronomy 12? </w:t>
      </w:r>
    </w:p>
    <w:p w14:paraId="6430D38F"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Guard Against Deception</w:t>
      </w:r>
    </w:p>
    <w:p w14:paraId="40310DC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warns against being led astray by false teachings, urging, "Be careful not to be ensnared by their ways" (Deuteronomy 12:30). In a world full of conflicting messages, it's vital to stay grounded in Scripture. By diligently studying God's Word, we equip ourselves to discern truth from deception and remain steadfast in our faith.</w:t>
      </w:r>
    </w:p>
    <w:p w14:paraId="34EB978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avoid deceptive influences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stay vigilant against deception in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worship remains genuine and undistorted? </w:t>
      </w:r>
    </w:p>
    <w:p w14:paraId="74B3D722"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5F1556"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4E7D1C79" w14:textId="77777777" w:rsidR="00D254B4" w:rsidRDefault="00D254B4" w:rsidP="009C5215">
      <w:pPr>
        <w:spacing w:line="247" w:lineRule="auto"/>
        <w:rPr>
          <w:rFonts w:eastAsia="Times New Roman"/>
          <w:b/>
          <w:bCs/>
          <w:kern w:val="0"/>
          <w:sz w:val="21"/>
          <w:szCs w:val="21"/>
        </w:rPr>
      </w:pPr>
    </w:p>
    <w:p w14:paraId="4D206A36" w14:textId="50C27130"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Seek God's Approval</w:t>
      </w:r>
    </w:p>
    <w:p w14:paraId="6F97697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12 reminds us to "do what is right in the eyes of the LORD your God" (Deuteronomy 12:25). Our actions should be motivated by a desire to please God rather than seeking the approval of others. By prioritizing His standards, we live lives that honor Him and serve as a testimony to His goodness.</w:t>
      </w:r>
    </w:p>
    <w:p w14:paraId="1EB6D26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your actions align with seeking God's approval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approval is essential in your personal and community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approval over societal expectations? </w:t>
      </w:r>
    </w:p>
    <w:p w14:paraId="66B1915A"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Purpose</w:t>
      </w:r>
    </w:p>
    <w:p w14:paraId="452219C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concludes with a call to "be careful to obey all these commands I am giving you, so that it may go well with you and your children after you" (Deuteronomy 12:28). Living with purpose means aligning our lives with God's commands, ensuring that our actions have a lasting impact. By following His guidance, we leave a legacy of faith for future generations, pointing them to the ultimate source of salvation in Jesus Christ.</w:t>
      </w:r>
    </w:p>
    <w:p w14:paraId="48442A08"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align your daily actions with God's purpose as outlined in Deuteronomy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a specific place for worship in living purposefully?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lifestyle reflects God's purpose in your community?</w:t>
      </w:r>
      <w:r w:rsidRPr="001B37DC">
        <w:br w:type="page"/>
      </w:r>
    </w:p>
    <w:p w14:paraId="7A0D51F7"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13 Teaching Points and Bible Study Questions</w:t>
      </w:r>
    </w:p>
    <w:p w14:paraId="6C0E617F" w14:textId="30BA2639"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Discernment Against False Prophets</w:t>
      </w:r>
    </w:p>
    <w:p w14:paraId="7EBF2D3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13, we are reminded of the importance of discernment when it comes to those who claim to speak for God. The chapter warns us that even if a prophet or dreamer performs signs and wonders, if they lead us away from Yahweh, they are not to be trusted. As it says, "You must not listen to the words of that prophet or dreamer" (Deuteronomy 13:3). This teaches us to always measure teachings against the truth of Scripture.</w:t>
      </w:r>
    </w:p>
    <w:p w14:paraId="0736560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respond to false teachings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in maintaining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ability to discern truth from deception? </w:t>
      </w:r>
    </w:p>
    <w:p w14:paraId="4A8DE856"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Loyalty to God Above All</w:t>
      </w:r>
    </w:p>
    <w:p w14:paraId="4116F6C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Our loyalty to God should surpass all other allegiances. Deuteronomy 13 emphasizes that even if a close family member or friend entices you to serve other gods, you must not yield. "You must not yield to him or listen to him" (Deuteronomy 13:8). This lesson underscores the primacy of our relationship with God, which should be unwavering and steadfast.</w:t>
      </w:r>
    </w:p>
    <w:p w14:paraId="2905C10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prioritize loyalty to God when faced with conflicting societal pressures or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resist influences that lead you away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to evaluate teachings and leaders against God's commands in your daily life? </w:t>
      </w:r>
    </w:p>
    <w:p w14:paraId="28CCB858"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A0357F"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29EE7EC" w14:textId="77777777" w:rsidR="00D254B4" w:rsidRDefault="00D254B4" w:rsidP="009C5215">
      <w:pPr>
        <w:spacing w:line="247" w:lineRule="auto"/>
        <w:rPr>
          <w:rFonts w:eastAsia="Times New Roman"/>
          <w:b/>
          <w:bCs/>
          <w:kern w:val="0"/>
          <w:sz w:val="21"/>
          <w:szCs w:val="21"/>
        </w:rPr>
      </w:pPr>
    </w:p>
    <w:p w14:paraId="5CCA0A3E" w14:textId="17311FD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Test of Love for God</w:t>
      </w:r>
    </w:p>
    <w:p w14:paraId="4DF7E64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presents a test of our love for God. When faced with temptations to stray, it is an opportunity to demonstrate our devotion. "For the LORD your God is testing you to find out whether you love Him with all your heart and with all your soul" (Deuteronomy 13:3). This encourages us to see challenges as chances to affirm our commitment to God.</w:t>
      </w:r>
    </w:p>
    <w:p w14:paraId="3A4A385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discern and respond to influences that challenge your love for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tests of loyalty, and how can they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your love for God over societal pressures? </w:t>
      </w:r>
    </w:p>
    <w:p w14:paraId="4C612A51"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Purity in Worship</w:t>
      </w:r>
    </w:p>
    <w:p w14:paraId="46A139C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13 calls for purity in worship, warning against the influence of false gods. It instructs us to "purge the evil from among you" (Deuteronomy 13:5). This lesson is a call to maintain the sanctity of our worship and to ensure that our practices align with God’s commands.</w:t>
      </w:r>
    </w:p>
    <w:p w14:paraId="32330ED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your worship practices remain pure and aligned with biblical teachings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in worship is crucial for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being influenced by false teachings in your worship? </w:t>
      </w:r>
    </w:p>
    <w:p w14:paraId="2EFF11F8"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ADF461"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130D325" w14:textId="77777777" w:rsidR="00D254B4" w:rsidRDefault="00D254B4" w:rsidP="009C5215">
      <w:pPr>
        <w:spacing w:line="247" w:lineRule="auto"/>
        <w:rPr>
          <w:rFonts w:eastAsia="Times New Roman"/>
          <w:b/>
          <w:bCs/>
          <w:kern w:val="0"/>
          <w:sz w:val="21"/>
          <w:szCs w:val="21"/>
        </w:rPr>
      </w:pPr>
    </w:p>
    <w:p w14:paraId="6BCC3B3E" w14:textId="0E850C2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Importance of Community Vigilance</w:t>
      </w:r>
    </w:p>
    <w:p w14:paraId="1509B92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highlights the role of the community in maintaining faithfulness to God. If a city turns to idolatry, the community is to investigate and act decisively. "You must inquire, probe, and investigate it thoroughly" (Deuteronomy 13:14). This teaches us the importance of collective responsibility in upholding God’s standards.</w:t>
      </w:r>
    </w:p>
    <w:p w14:paraId="7B7803B3" w14:textId="77777777" w:rsidR="00D254B4" w:rsidRDefault="009C5215" w:rsidP="009C5215">
      <w:pPr>
        <w:spacing w:line="247" w:lineRule="auto"/>
      </w:pPr>
      <w:r w:rsidRPr="00F6333B">
        <w:rPr>
          <w:rFonts w:eastAsia="Times New Roman"/>
          <w:kern w:val="0"/>
          <w:sz w:val="21"/>
          <w:szCs w:val="21"/>
        </w:rPr>
        <w:t>1. How can your community actively identify and address false teachings to maintain spiritual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vigilance is crucial in preventing the spread of harmful ideologies?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encourage others to remain vigilant against misleading influences?</w:t>
      </w:r>
    </w:p>
    <w:p w14:paraId="284E2242" w14:textId="77777777" w:rsidR="00D254B4" w:rsidRDefault="00D254B4" w:rsidP="009C5215">
      <w:pPr>
        <w:spacing w:line="247" w:lineRule="auto"/>
      </w:pPr>
    </w:p>
    <w:p w14:paraId="006ED276" w14:textId="77777777" w:rsidR="00D254B4" w:rsidRDefault="00D254B4" w:rsidP="009C5215">
      <w:pPr>
        <w:spacing w:line="247" w:lineRule="auto"/>
      </w:pPr>
    </w:p>
    <w:p w14:paraId="4E1B5960" w14:textId="77777777" w:rsidR="00D254B4" w:rsidRDefault="00D254B4" w:rsidP="009C5215">
      <w:pPr>
        <w:spacing w:line="247" w:lineRule="auto"/>
      </w:pPr>
    </w:p>
    <w:p w14:paraId="4A2B42A8" w14:textId="368CAED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Consequences of Idolatry</w:t>
      </w:r>
    </w:p>
    <w:p w14:paraId="78A9148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13 does not shy away from detailing the severe consequences of idolatry. It serves as a sobering reminder that turning away from God leads to destruction. "You must certainly put to the sword all who live in that city" (Deuteronomy 13:15). This lesson underscores the seriousness with which God views idolatry.</w:t>
      </w:r>
    </w:p>
    <w:p w14:paraId="09845AC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resist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considered a serious offense with severe consequences in Deuteronomy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community remains focused on true worship? </w:t>
      </w:r>
    </w:p>
    <w:p w14:paraId="68A77C39"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C2B168"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72CCBFD8" w14:textId="77777777" w:rsidR="00D254B4" w:rsidRDefault="00D254B4" w:rsidP="009C5215">
      <w:pPr>
        <w:spacing w:line="247" w:lineRule="auto"/>
        <w:rPr>
          <w:rFonts w:eastAsia="Times New Roman"/>
          <w:b/>
          <w:bCs/>
          <w:kern w:val="0"/>
          <w:sz w:val="21"/>
          <w:szCs w:val="21"/>
        </w:rPr>
      </w:pPr>
    </w:p>
    <w:p w14:paraId="359C3E52" w14:textId="491CD964"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Necessity of Obedience</w:t>
      </w:r>
    </w:p>
    <w:p w14:paraId="460F8D1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Obedience to God’s commands is a recurring theme in Deuteronomy 13. The chapter emphasizes that following God’s laws is non-negotiable. "Then all Israel will hear and be afraid, and no one among you will do such an evil thing again" (Deuteronomy 13:11). This reinforces the importance of adhering to God’s instructions.</w:t>
      </w:r>
    </w:p>
    <w:p w14:paraId="5DA4286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obedience to God's commands in a world full of distractions and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emphasized as crucial in maintaining community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discern and reject false teachings in your daily life? </w:t>
      </w:r>
    </w:p>
    <w:p w14:paraId="7DB000F0"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Fear in Faithfulness</w:t>
      </w:r>
    </w:p>
    <w:p w14:paraId="6420F67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fear of God is presented as a deterrent against sin. Deuteronomy 13 illustrates how the fear of consequences can lead to a more faithful community. "Then all Israel will hear and be afraid" (Deuteronomy 13:11). This lesson reminds us that a healthy reverence for God can guide us in righteousness.</w:t>
      </w:r>
    </w:p>
    <w:p w14:paraId="5F9D0AA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fear of consequences influence your commitment to remain faithful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 is used as a tool to maintain faithfulness in Deuteronomy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healthy fear and trust in your spiritual journey? </w:t>
      </w:r>
    </w:p>
    <w:p w14:paraId="02E4DA9D"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1F5F6E"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14D011D" w14:textId="77777777" w:rsidR="00D254B4" w:rsidRDefault="00D254B4" w:rsidP="009C5215">
      <w:pPr>
        <w:spacing w:line="247" w:lineRule="auto"/>
        <w:rPr>
          <w:rFonts w:eastAsia="Times New Roman"/>
          <w:b/>
          <w:bCs/>
          <w:kern w:val="0"/>
          <w:sz w:val="21"/>
          <w:szCs w:val="21"/>
        </w:rPr>
      </w:pPr>
    </w:p>
    <w:p w14:paraId="26AD8793" w14:textId="499CD96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Power of God’s Word</w:t>
      </w:r>
    </w:p>
    <w:p w14:paraId="6A36D80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Throughout Deuteronomy 13, the power and authority of God’s Word are evident. It is the ultimate standard by which all teachings and actions are measured. "You must follow the LORD your God and fear Him" (Deuteronomy 13:4). This encourages us to rely on Scripture as our guiding light.</w:t>
      </w:r>
    </w:p>
    <w:p w14:paraId="5509BB1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discern and apply God's Word to resist false teachings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crucial in maintaining faithfulness amidst societal pressures?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Word in decision-making processes? </w:t>
      </w:r>
    </w:p>
    <w:p w14:paraId="715C2112"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Blessing for Faithfulness</w:t>
      </w:r>
    </w:p>
    <w:p w14:paraId="766DB21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13 assures us of God’s blessing when we remain faithful. By adhering to His commands, we align ourselves with His will and receive His favor. "Then the LORD your God will turn from His fierce anger" (Deuteronomy 13:17). This lesson is a hopeful reminder that faithfulness leads to divine blessing.</w:t>
      </w:r>
    </w:p>
    <w:p w14:paraId="6954F9D5"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remain faithful to God when faced with enticing alternatives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discern true guidance from misleading influences?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faithfulness to God is linked to receiving blessings in your life?</w:t>
      </w:r>
      <w:r w:rsidRPr="001B37DC">
        <w:br w:type="page"/>
      </w:r>
    </w:p>
    <w:p w14:paraId="7C01617A"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14 Teaching Points and Bible Study Questions</w:t>
      </w:r>
    </w:p>
    <w:p w14:paraId="5C05843F" w14:textId="22306DF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Embrace Your Identity as God's Chosen People</w:t>
      </w:r>
    </w:p>
    <w:p w14:paraId="5AAF59B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14:2, we are reminded, "For you are a people holy to the LORD your God, and the LORD has chosen you to be a people for His prized possession out of all the peoples on the face of the earth." This verse is a powerful reminder of our identity in Christ. As believers, we are set apart, chosen by God to reflect His love and grace in the world. Embrace this identity with joy and let it guide your actions and decisions daily.</w:t>
      </w:r>
    </w:p>
    <w:p w14:paraId="141108B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embracing your identity as God's chosen people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dietary laws to reinforce identity among His chosen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distinctly as God's chosen in today's world? </w:t>
      </w:r>
    </w:p>
    <w:p w14:paraId="6C87078D"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Practice Discernment in Your Choices</w:t>
      </w:r>
    </w:p>
    <w:p w14:paraId="13398E3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14:3-21 outlines dietary laws that encouraged the Israelites to make discerning choices. While the specifics of these laws may not apply to us today, the principle of discernment remains relevant. Whether it's what we consume physically, mentally, or spiritually, we are called to be wise and intentional, ensuring that our choices honor God and promote our well-being.</w:t>
      </w:r>
    </w:p>
    <w:p w14:paraId="2212376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discernment in your daily dietary choices as outlined in Deuteronomy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in choices is emphasized in Deuteronomy 14, and how does it relate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Deuteronomy 14 about making ethical decisions in modern life? </w:t>
      </w:r>
    </w:p>
    <w:p w14:paraId="41C28403"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71C581"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05C843BD" w14:textId="77777777" w:rsidR="00D254B4" w:rsidRDefault="00D254B4" w:rsidP="009C5215">
      <w:pPr>
        <w:spacing w:line="247" w:lineRule="auto"/>
        <w:rPr>
          <w:rFonts w:eastAsia="Times New Roman"/>
          <w:b/>
          <w:bCs/>
          <w:kern w:val="0"/>
          <w:sz w:val="21"/>
          <w:szCs w:val="21"/>
        </w:rPr>
      </w:pPr>
    </w:p>
    <w:p w14:paraId="2FE3B585" w14:textId="5EB2A09B"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Trust in God's Provision</w:t>
      </w:r>
    </w:p>
    <w:p w14:paraId="4DB7800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emphasizes God's provision, especially in verses like Deuteronomy 14:29, which says, "so that the LORD your God may bless you in all the work of your hands." Trusting in God's provision means recognizing that He is the source of all blessings. When we rely on Him, we can rest assured that He will meet our needs and equip us for every good work.</w:t>
      </w:r>
    </w:p>
    <w:p w14:paraId="13B6E4F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trust God's provision when facing financial uncertainty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dietary laws as a form of trusting His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provision in daily life? </w:t>
      </w:r>
    </w:p>
    <w:p w14:paraId="6A7B4E9E"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Cultivate a Generous Spirit</w:t>
      </w:r>
    </w:p>
    <w:p w14:paraId="1783F0A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Generosity is a recurring theme in Deuteronomy 14. The call to tithe and support the Levites, foreigners, orphans, and widows (Deuteronomy 14:28-29) encourages us to cultivate a generous spirit. By sharing our resources, we reflect God's love and care for others, fulfilling the command to love our neighbors as ourselves.</w:t>
      </w:r>
    </w:p>
    <w:p w14:paraId="3BB3BD5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principle of generosity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in Deuteronomy 14, and how can it impact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generous spirit in your personal life? </w:t>
      </w:r>
    </w:p>
    <w:p w14:paraId="6E1595F7"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34086A"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38EBDA2E" w14:textId="77777777" w:rsidR="00D254B4" w:rsidRDefault="00D254B4" w:rsidP="009C5215">
      <w:pPr>
        <w:spacing w:line="247" w:lineRule="auto"/>
        <w:rPr>
          <w:rFonts w:eastAsia="Times New Roman"/>
          <w:b/>
          <w:bCs/>
          <w:kern w:val="0"/>
          <w:sz w:val="21"/>
          <w:szCs w:val="21"/>
        </w:rPr>
      </w:pPr>
    </w:p>
    <w:p w14:paraId="79736C72" w14:textId="1733CA7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Honor God with Your Resources</w:t>
      </w:r>
    </w:p>
    <w:p w14:paraId="5C145A4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Tithing, as described in Deuteronomy 14:22-23, is an act of worship and obedience. "You must be sure to set aside a tenth of all the produce brought forth each year from your fields." This practice teaches us to honor God with our resources, acknowledging that everything we have comes from Him. It's a tangible way to put God first in our lives.</w:t>
      </w:r>
    </w:p>
    <w:p w14:paraId="6BE5738E" w14:textId="77777777" w:rsidR="00D254B4" w:rsidRDefault="009C5215" w:rsidP="009C5215">
      <w:pPr>
        <w:spacing w:line="247" w:lineRule="auto"/>
      </w:pPr>
      <w:r w:rsidRPr="00F6333B">
        <w:rPr>
          <w:rFonts w:eastAsia="Times New Roman"/>
          <w:kern w:val="0"/>
          <w:sz w:val="21"/>
          <w:szCs w:val="21"/>
        </w:rPr>
        <w:t>1. How can you prioritize honoring God with your resources in your daily financial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generosity and sharing in managing resources?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resources reflect your commitment to God?</w:t>
      </w:r>
    </w:p>
    <w:p w14:paraId="72D61F90" w14:textId="77777777" w:rsidR="00D254B4" w:rsidRDefault="00D254B4" w:rsidP="009C5215">
      <w:pPr>
        <w:spacing w:line="247" w:lineRule="auto"/>
      </w:pPr>
    </w:p>
    <w:p w14:paraId="7908905B" w14:textId="77777777" w:rsidR="00D254B4" w:rsidRDefault="00D254B4" w:rsidP="009C5215">
      <w:pPr>
        <w:spacing w:line="247" w:lineRule="auto"/>
      </w:pPr>
    </w:p>
    <w:p w14:paraId="2ECBE805" w14:textId="77777777" w:rsidR="00D254B4" w:rsidRDefault="00D254B4" w:rsidP="009C5215">
      <w:pPr>
        <w:spacing w:line="247" w:lineRule="auto"/>
      </w:pPr>
    </w:p>
    <w:p w14:paraId="14D7231E" w14:textId="5896DDE8"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Celebrate God's Goodness</w:t>
      </w:r>
    </w:p>
    <w:p w14:paraId="1C6B051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encourages celebration and joy in God's presence. Deuteronomy 14:26 says, "Then you and your household shall eat there in the presence of the LORD your God and rejoice." Celebrating God's goodness through fellowship and gratitude strengthens our faith and reminds us of His constant presence and blessings.</w:t>
      </w:r>
    </w:p>
    <w:p w14:paraId="50AF69B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gratitude for God's provisions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celebrate God's goodness with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celebrating God's goodness is important for personal and communal faith growth? </w:t>
      </w:r>
    </w:p>
    <w:p w14:paraId="53FCDDE7"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B39070"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7599CC20" w14:textId="77777777" w:rsidR="00D254B4" w:rsidRDefault="00D254B4" w:rsidP="009C5215">
      <w:pPr>
        <w:spacing w:line="247" w:lineRule="auto"/>
        <w:rPr>
          <w:rFonts w:eastAsia="Times New Roman"/>
          <w:b/>
          <w:bCs/>
          <w:kern w:val="0"/>
          <w:sz w:val="21"/>
          <w:szCs w:val="21"/>
        </w:rPr>
      </w:pPr>
    </w:p>
    <w:p w14:paraId="7476B4CB" w14:textId="48B8D39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Live a Life of Obedience</w:t>
      </w:r>
    </w:p>
    <w:p w14:paraId="0902B58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Obedience to God's commands is a central theme in Deuteronomy. By following His instructions, we demonstrate our love and commitment to Him. As Jesus said in John 14:15, "If you love Me, you will keep My commandments." Obedience is not just about following rules; it's about aligning our lives with God's will.</w:t>
      </w:r>
    </w:p>
    <w:p w14:paraId="47F9BCC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dietary obedience from Deuteronomy 14 into modern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in small matters is emphasized in Deuteronomy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lifestyle aligns with the principles of obedience in Deuteronomy 14? </w:t>
      </w:r>
    </w:p>
    <w:p w14:paraId="52CAF601"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a Light to the Nations</w:t>
      </w:r>
    </w:p>
    <w:p w14:paraId="4F4C5F8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As God's chosen people, the Israelites were called to be a light to the nations. This calling extends to us today. By living according to God's principles, we can shine His light in a world that desperately needs hope and truth. Let your life be a testament to God's love and grace.</w:t>
      </w:r>
    </w:p>
    <w:p w14:paraId="3FFA803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observing dietary laws in Deuteronomy 14 help you be a light to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distinct practices for His people to influence surrounding nations?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values in your community? </w:t>
      </w:r>
    </w:p>
    <w:p w14:paraId="266B0C7F"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77AFA0"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E2CA21C" w14:textId="77777777" w:rsidR="00D254B4" w:rsidRDefault="00D254B4" w:rsidP="009C5215">
      <w:pPr>
        <w:spacing w:line="247" w:lineRule="auto"/>
        <w:rPr>
          <w:rFonts w:eastAsia="Times New Roman"/>
          <w:b/>
          <w:bCs/>
          <w:kern w:val="0"/>
          <w:sz w:val="21"/>
          <w:szCs w:val="21"/>
        </w:rPr>
      </w:pPr>
    </w:p>
    <w:p w14:paraId="081659BD" w14:textId="0E9967B7"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Remember God's Faithfulness</w:t>
      </w:r>
    </w:p>
    <w:p w14:paraId="5C7D564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Throughout Deuteronomy, the Israelites are reminded of God's faithfulness. Reflecting on His past faithfulness strengthens our trust in Him for the future. As we remember His promises and provisions, our faith is renewed, and we are encouraged to persevere in our walk with Him.</w:t>
      </w:r>
    </w:p>
    <w:p w14:paraId="4F6347C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remember God's faithfulness in your daily choices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faithfulness impacts your trust in His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recall God's faithfulness during challenging times? </w:t>
      </w:r>
    </w:p>
    <w:p w14:paraId="2EC60F76"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Holiness in All Aspects of Life</w:t>
      </w:r>
    </w:p>
    <w:p w14:paraId="7F4BFE1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Holiness is a recurring theme in Deuteronomy 14. We are called to be holy because God is holy. This means seeking purity and righteousness in every area of our lives. As 1 Peter 1:16 echoes, "Be holy, because I am holy." Strive for holiness, knowing that it is through Christ that we are made righteous.</w:t>
      </w:r>
    </w:p>
    <w:p w14:paraId="21601C4A"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dietary choices to reflect holiness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specific practices for holiness in Deuteronomy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financial decisions align with seeking holiness?</w:t>
      </w:r>
      <w:r w:rsidRPr="001B37DC">
        <w:br w:type="page"/>
      </w:r>
    </w:p>
    <w:p w14:paraId="7F2A0BA2"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15 Teaching Points and Bible Study Questions</w:t>
      </w:r>
    </w:p>
    <w:p w14:paraId="0B0D545E" w14:textId="0153E2B8"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Embrace the Year of Release</w:t>
      </w:r>
    </w:p>
    <w:p w14:paraId="196A603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15 introduces the concept of the Year of Release, a time when debts are forgiven. This principle teaches us the importance of mercy and grace in our lives. Just as God commanded the Israelites to release their fellow men from debts, we too are called to forgive and let go of grievances. "At the end of every seven years you must cancel debts" (Deuteronomy 15:1). This practice not only fosters community but also reflects the grace we receive through Christ.</w:t>
      </w:r>
    </w:p>
    <w:p w14:paraId="20F9A4B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principles of debt release in your personal financial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Year of Release is important for fostering community and compassion?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forgiveness and release in your own life? </w:t>
      </w:r>
    </w:p>
    <w:p w14:paraId="24313463"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Cultivate a Generous Heart</w:t>
      </w:r>
    </w:p>
    <w:p w14:paraId="0EB3720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Generosity is a recurring theme in Deuteronomy 15. We are encouraged to open our hands wide to those in need. "If there is a poor man among your brothers... you are not to harden your heart or shut your hand" (Deuteronomy 15:7). This lesson reminds us that our resources are not just for our own benefit but are meant to bless others, reflecting God's abundant provision.</w:t>
      </w:r>
    </w:p>
    <w:p w14:paraId="1529B1D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practice generosity in your community, inspired by Deuteronomy 15's teachings on debt release?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cultivating a generous heart is emphasized in Deuteronomy 15, and how can it impact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generosity is consistent, even when it's challenging? </w:t>
      </w:r>
    </w:p>
    <w:p w14:paraId="08A7290C"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52840F"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6E26FED4" w14:textId="77777777" w:rsidR="00D254B4" w:rsidRDefault="00D254B4" w:rsidP="009C5215">
      <w:pPr>
        <w:spacing w:line="247" w:lineRule="auto"/>
        <w:rPr>
          <w:rFonts w:eastAsia="Times New Roman"/>
          <w:b/>
          <w:bCs/>
          <w:kern w:val="0"/>
          <w:sz w:val="21"/>
          <w:szCs w:val="21"/>
        </w:rPr>
      </w:pPr>
    </w:p>
    <w:p w14:paraId="7B9822EC" w14:textId="7BA1181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Trust in God's Provision</w:t>
      </w:r>
    </w:p>
    <w:p w14:paraId="1680C32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reassures us that when we follow God's commands, He will bless us abundantly. "For the LORD your God will bless you as He has promised" (Deuteronomy 15:6). This is a call to trust in God's provision, knowing that He is faithful to meet our needs when we live according to His will.</w:t>
      </w:r>
    </w:p>
    <w:p w14:paraId="64CC708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practice trusting God's provision in your financial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generosity as a part of trusting His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rely on God's provision during uncertain times? </w:t>
      </w:r>
    </w:p>
    <w:p w14:paraId="120613C9"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Practice Compassionate Lending</w:t>
      </w:r>
    </w:p>
    <w:p w14:paraId="0E31BB9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15 encourages lending to those in need without expecting repayment. "You shall lend to many nations but borrow from none" (Deuteronomy 15:6). This principle teaches us to be compassionate and selfless, reflecting the love of Christ who gave freely without expecting anything in return.</w:t>
      </w:r>
    </w:p>
    <w:p w14:paraId="24F68B3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practice compassionate lending in your community today, considering modern financial systems?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compassionate lending is emphasized, and how does it impact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if someone struggles to repay a loan, and how can you show compassion? </w:t>
      </w:r>
    </w:p>
    <w:p w14:paraId="64225E79"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325CB3"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7AFAD29" w14:textId="77777777" w:rsidR="00D254B4" w:rsidRDefault="00D254B4" w:rsidP="009C5215">
      <w:pPr>
        <w:spacing w:line="247" w:lineRule="auto"/>
        <w:rPr>
          <w:rFonts w:eastAsia="Times New Roman"/>
          <w:b/>
          <w:bCs/>
          <w:kern w:val="0"/>
          <w:sz w:val="21"/>
          <w:szCs w:val="21"/>
        </w:rPr>
      </w:pPr>
    </w:p>
    <w:p w14:paraId="21468988" w14:textId="511B198A"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Recognize the Blessing of Obedience</w:t>
      </w:r>
    </w:p>
    <w:p w14:paraId="2A16D8C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Obedience to God's commands brings blessings. "If only you obey the LORD your God and are careful to follow all these commands" (Deuteronomy 15:5). This lesson underscores the importance of aligning our lives with God's Word, trusting that His ways lead to true prosperity and peace.</w:t>
      </w:r>
    </w:p>
    <w:p w14:paraId="42BD9751" w14:textId="77777777" w:rsidR="00D254B4" w:rsidRDefault="009C5215" w:rsidP="009C5215">
      <w:pPr>
        <w:spacing w:line="247" w:lineRule="auto"/>
      </w:pPr>
      <w:r w:rsidRPr="00F6333B">
        <w:rPr>
          <w:rFonts w:eastAsia="Times New Roman"/>
          <w:kern w:val="0"/>
          <w:sz w:val="21"/>
          <w:szCs w:val="21"/>
        </w:rPr>
        <w:t>1. How can recognizing God's blessings motivate you to obey His commands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practicing obedience as described in Deuteronomy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obedience lead to blessings, and how can you apply this in your community?</w:t>
      </w:r>
    </w:p>
    <w:p w14:paraId="2F82CC39" w14:textId="77777777" w:rsidR="00D254B4" w:rsidRDefault="00D254B4" w:rsidP="009C5215">
      <w:pPr>
        <w:spacing w:line="247" w:lineRule="auto"/>
      </w:pPr>
    </w:p>
    <w:p w14:paraId="2FF958F3" w14:textId="77777777" w:rsidR="00D254B4" w:rsidRDefault="00D254B4" w:rsidP="009C5215">
      <w:pPr>
        <w:spacing w:line="247" w:lineRule="auto"/>
      </w:pPr>
    </w:p>
    <w:p w14:paraId="30C80ADF" w14:textId="77777777" w:rsidR="00D254B4" w:rsidRDefault="00D254B4" w:rsidP="009C5215">
      <w:pPr>
        <w:spacing w:line="247" w:lineRule="auto"/>
      </w:pPr>
    </w:p>
    <w:p w14:paraId="441F44F6" w14:textId="0BD6214C"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Address Poverty with Action</w:t>
      </w:r>
    </w:p>
    <w:p w14:paraId="7EA559F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The chapter acknowledges the reality of poverty and calls us to action. "There will always be poor people in the land.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I command you to be openhanded" (Deuteronomy 15:11). This is a reminder that our faith should be active, prompting us to address the needs of those around us with compassion and generosity.</w:t>
      </w:r>
    </w:p>
    <w:p w14:paraId="28797FA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support those in poverty within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addressing poverty requires both personal and collective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generosity towards those in need? </w:t>
      </w:r>
    </w:p>
    <w:p w14:paraId="4855AF98"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3A1445"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4248B65" w14:textId="77777777" w:rsidR="00D254B4" w:rsidRDefault="00D254B4" w:rsidP="009C5215">
      <w:pPr>
        <w:spacing w:line="247" w:lineRule="auto"/>
        <w:rPr>
          <w:rFonts w:eastAsia="Times New Roman"/>
          <w:b/>
          <w:bCs/>
          <w:kern w:val="0"/>
          <w:sz w:val="21"/>
          <w:szCs w:val="21"/>
        </w:rPr>
      </w:pPr>
    </w:p>
    <w:p w14:paraId="5823B7A2" w14:textId="69288FE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Release with Joy</w:t>
      </w:r>
    </w:p>
    <w:p w14:paraId="6D48ACF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When releasing servants in the seventh year, the Israelites were instructed to do so with joy and generosity. "Do not regard it as a hardship... because his service to you these six years has been worth twice as much" (Deuteronomy 15:18). This teaches us to let go of what we hold onto with a joyful heart, trusting that God will replenish and bless us in return.</w:t>
      </w:r>
    </w:p>
    <w:p w14:paraId="1821A91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practice joyful generosity in forgiving debts or obligations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releasing others from debts can lead to personal and communal joy?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a joyful attitude when helping those in need? </w:t>
      </w:r>
    </w:p>
    <w:p w14:paraId="5E6104AA"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Value Every Individual</w:t>
      </w:r>
    </w:p>
    <w:p w14:paraId="4AFCCCC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emphasizes the value of every person, including servants. "Do not send him away empty-handed" (Deuteronomy 15:13). This lesson reminds us that every individual is precious in God's sight, deserving of dignity and respect, and we are called to treat them accordingly.</w:t>
      </w:r>
    </w:p>
    <w:p w14:paraId="5F48615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everyone in your community feels valued and supported, as instructed in Deuteronomy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uplift those in need, reflecting the principles in Deuteronomy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valuing every individual is emphasized in Deuteronomy 15, and how can you apply this today? </w:t>
      </w:r>
    </w:p>
    <w:p w14:paraId="5DD58D20"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28A61B"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06088C2" w14:textId="77777777" w:rsidR="00D254B4" w:rsidRDefault="00D254B4" w:rsidP="009C5215">
      <w:pPr>
        <w:spacing w:line="247" w:lineRule="auto"/>
        <w:rPr>
          <w:rFonts w:eastAsia="Times New Roman"/>
          <w:b/>
          <w:bCs/>
          <w:kern w:val="0"/>
          <w:sz w:val="21"/>
          <w:szCs w:val="21"/>
        </w:rPr>
      </w:pPr>
    </w:p>
    <w:p w14:paraId="76CAC375" w14:textId="01792A83"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Reflect God's Character</w:t>
      </w:r>
    </w:p>
    <w:p w14:paraId="5BB9479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By following the commands in Deuteronomy 15, we reflect God's character of mercy, grace, and generosity. "Remember that you were slaves in Egypt and the LORD your God redeemed you" (Deuteronomy 15:15). This is a call to live in a way that mirrors the redemption and freedom we have received through Christ.</w:t>
      </w:r>
    </w:p>
    <w:p w14:paraId="6DFBDE2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reflect God's generosity in your financial decisions and support for others in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debt forgiveness, and how can you apply this principle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reflect God's compassion towards the less fortunate? </w:t>
      </w:r>
    </w:p>
    <w:p w14:paraId="72860210"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an Eternal Perspective</w:t>
      </w:r>
    </w:p>
    <w:p w14:paraId="1A0A0AB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15 encourages us to live with an eternal perspective, understanding that our actions have lasting significance. By aligning our lives with God's commands, we not only impact the present but also store up treasures in heaven. This chapter invites us to live purposefully, with our eyes fixed on the eternal promises of God.</w:t>
      </w:r>
    </w:p>
    <w:p w14:paraId="0E4AAFEF"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forgiving debts every seven years help you live with an eternal perspective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generosity towards the poor in shaping an eternal mindset?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eternal values over temporary possessions in your daily life?</w:t>
      </w:r>
      <w:r w:rsidRPr="001B37DC">
        <w:br w:type="page"/>
      </w:r>
    </w:p>
    <w:p w14:paraId="624C0AEF"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16 Teaching Points and Bible Study Questions</w:t>
      </w:r>
    </w:p>
    <w:p w14:paraId="1A4C6BFC" w14:textId="326B318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Celebrate the Passover with Purpose</w:t>
      </w:r>
    </w:p>
    <w:p w14:paraId="00D7716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16:1-2 reminds us to "observe the month of Abib and celebrate the Passover to the LORD your God." This is not just a historical event but a reminder of God's deliverance and faithfulness. Celebrating with purpose means reflecting on how God has delivered us from our own "</w:t>
      </w:r>
      <w:proofErr w:type="spellStart"/>
      <w:r w:rsidRPr="00F6333B">
        <w:rPr>
          <w:rFonts w:eastAsia="Times New Roman"/>
          <w:kern w:val="0"/>
          <w:sz w:val="21"/>
          <w:szCs w:val="21"/>
        </w:rPr>
        <w:t>Egypts</w:t>
      </w:r>
      <w:proofErr w:type="spellEnd"/>
      <w:r w:rsidRPr="00F6333B">
        <w:rPr>
          <w:rFonts w:eastAsia="Times New Roman"/>
          <w:kern w:val="0"/>
          <w:sz w:val="21"/>
          <w:szCs w:val="21"/>
        </w:rPr>
        <w:t>" and brought us into His marvelous light. It's a time to remember that just as the Israelites were freed from slavery, we too are freed from the bondage of sin through Christ.</w:t>
      </w:r>
    </w:p>
    <w:p w14:paraId="642526A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the purpose of Passover into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deliverance is important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celebrations are meaningful and purposeful? </w:t>
      </w:r>
    </w:p>
    <w:p w14:paraId="00487FAF"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Offer Sacrifices with a Sincere Heart</w:t>
      </w:r>
    </w:p>
    <w:p w14:paraId="7856FF3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verses 5-6, we are instructed to offer sacrifices at the place the Lord chooses. This teaches us the importance of sincerity in our worship. Our sacrifices today may not be lambs or goats, but they are the offerings of our time, talents, and treasures. "For the LORD your God will bless you in all your harvest and in all the work of your hands, and your joy will be complete" (Deuteronomy 16:15). Approach God with a heart full of gratitude and sincerity, knowing that He sees beyond the act to the heart behind it.</w:t>
      </w:r>
    </w:p>
    <w:p w14:paraId="3C88D17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your offerings to God are given with genuine sincerity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sincerity in sacrifices is emphasized, and how does it affect your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heart with your actions when offering sacrifices to God? </w:t>
      </w:r>
    </w:p>
    <w:p w14:paraId="48E1DC5A"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3DE7AB"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3C4012BA" w14:textId="77777777" w:rsidR="00D254B4" w:rsidRDefault="00D254B4" w:rsidP="009C5215">
      <w:pPr>
        <w:spacing w:line="247" w:lineRule="auto"/>
        <w:rPr>
          <w:rFonts w:eastAsia="Times New Roman"/>
          <w:b/>
          <w:bCs/>
          <w:kern w:val="0"/>
          <w:sz w:val="21"/>
          <w:szCs w:val="21"/>
        </w:rPr>
      </w:pPr>
    </w:p>
    <w:p w14:paraId="67D9BD24" w14:textId="33ED937E"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Embrace the Joy of the Feast of Weeks</w:t>
      </w:r>
    </w:p>
    <w:p w14:paraId="2739FD4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Feast of Weeks, as described in verses 9-12, is a time of joy and thanksgiving. "Rejoice before the LORD your God," it says, reminding us that joy is a vital part of our faith journey. This feast encourages us to celebrate the blessings God has given us and to share that joy with others. It's a reminder that our faith is not just about solemnity but also about celebrating the goodness of God in our lives.</w:t>
      </w:r>
    </w:p>
    <w:p w14:paraId="76B62F2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gratitude and joy into your daily life, similar to the Feast of Weeks?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community and shared blessings is important in modern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feels included and valued during communal celebrations? </w:t>
      </w:r>
    </w:p>
    <w:p w14:paraId="463D0639"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the Less Fortunate</w:t>
      </w:r>
    </w:p>
    <w:p w14:paraId="2E24A52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11 calls us to include the Levites, foreigners, orphans, and widows in our celebrations. This is a powerful reminder to extend our blessings to those who may not have as much. "And you shall rejoice before the LORD your God," it says, emphasizing that true joy is found in giving and sharing. As we celebrate, let's remember to open our hearts and hands to those in need, reflecting God's love and generosity.</w:t>
      </w:r>
    </w:p>
    <w:p w14:paraId="4EDFB67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the needs of the less fortunate into your daily life and community activities?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the less fortunate is emphasized during times of celebration and abundance?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less fortunate feel included in your community events? </w:t>
      </w:r>
    </w:p>
    <w:p w14:paraId="0F90F253"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8B6D25"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73D1C722" w14:textId="77777777" w:rsidR="00D254B4" w:rsidRDefault="00D254B4" w:rsidP="009C5215">
      <w:pPr>
        <w:spacing w:line="247" w:lineRule="auto"/>
        <w:rPr>
          <w:rFonts w:eastAsia="Times New Roman"/>
          <w:b/>
          <w:bCs/>
          <w:kern w:val="0"/>
          <w:sz w:val="21"/>
          <w:szCs w:val="21"/>
        </w:rPr>
      </w:pPr>
    </w:p>
    <w:p w14:paraId="77678DAD" w14:textId="2EE72060"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Observe the Feast of Tabernacles with Gratitude</w:t>
      </w:r>
    </w:p>
    <w:p w14:paraId="5AB32A9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Feast of Tabernacles, mentioned in verses 13-15, is a time to remember God's provision during the Israelites' journey in the wilderness. "For the LORD your God will bless you in all your harvest and in all the work of your hands," it assures us. This feast is a call to gratitude, reminding us to thank God for His provision and to trust Him for our future needs. It's a time to reflect on how God has guided us through our own wilderness experiences.</w:t>
      </w:r>
    </w:p>
    <w:p w14:paraId="43AB09C6" w14:textId="77777777" w:rsidR="00D254B4" w:rsidRDefault="009C5215" w:rsidP="009C5215">
      <w:pPr>
        <w:spacing w:line="247" w:lineRule="auto"/>
      </w:pPr>
      <w:r w:rsidRPr="00F6333B">
        <w:rPr>
          <w:rFonts w:eastAsia="Times New Roman"/>
          <w:kern w:val="0"/>
          <w:sz w:val="21"/>
          <w:szCs w:val="21"/>
        </w:rPr>
        <w:t>1. How can you incorporate gratitude into your daily life, similar to the Feast of Tabernacles?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is emphasized during the Feast of Tabernacles?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celebrations reflect gratitude and community spirit?</w:t>
      </w:r>
    </w:p>
    <w:p w14:paraId="66EDBD60" w14:textId="77777777" w:rsidR="00D254B4" w:rsidRDefault="00D254B4" w:rsidP="009C5215">
      <w:pPr>
        <w:spacing w:line="247" w:lineRule="auto"/>
      </w:pPr>
    </w:p>
    <w:p w14:paraId="599A12F5" w14:textId="77777777" w:rsidR="00D254B4" w:rsidRDefault="00D254B4" w:rsidP="009C5215">
      <w:pPr>
        <w:spacing w:line="247" w:lineRule="auto"/>
      </w:pPr>
    </w:p>
    <w:p w14:paraId="6217FC60" w14:textId="77777777" w:rsidR="00D254B4" w:rsidRDefault="00D254B4" w:rsidP="009C5215">
      <w:pPr>
        <w:spacing w:line="247" w:lineRule="auto"/>
      </w:pPr>
    </w:p>
    <w:p w14:paraId="3B0F4169" w14:textId="06D630BA"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Justice and Fairness in Leadership</w:t>
      </w:r>
    </w:p>
    <w:p w14:paraId="534D3E3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18 instructs us to appoint judges and officials who are just and fair. "They shall judge the people with righteous judgment," it says. This is a call to integrity in leadership, whether in our communities, workplaces, or homes. As followers of Christ, we are called to uphold justice and fairness, reflecting God's righteousness in all our dealings.</w:t>
      </w:r>
    </w:p>
    <w:p w14:paraId="5558EBD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leaders today ensure justice and fairness in their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fairness is crucial for maintaining trust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justice in your community or workplace? </w:t>
      </w:r>
    </w:p>
    <w:p w14:paraId="4067FD07"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BDBFA8"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DB0066A" w14:textId="77777777" w:rsidR="00D254B4" w:rsidRDefault="00D254B4" w:rsidP="009C5215">
      <w:pPr>
        <w:spacing w:line="247" w:lineRule="auto"/>
        <w:rPr>
          <w:rFonts w:eastAsia="Times New Roman"/>
          <w:b/>
          <w:bCs/>
          <w:kern w:val="0"/>
          <w:sz w:val="21"/>
          <w:szCs w:val="21"/>
        </w:rPr>
      </w:pPr>
    </w:p>
    <w:p w14:paraId="4F5BAC55" w14:textId="426E5497"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Avoiding Idolatry</w:t>
      </w:r>
    </w:p>
    <w:p w14:paraId="0AEF18F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verse 21, we are warned against setting up any kind of idol. "Do not set up any wooden Asherah pole beside the altar you build to the LORD your God," it cautions. This is a reminder to keep our worship pure and focused solely on God. In today's world, idols can take many forms—money, success, or even relationships. We must guard our hearts and ensure that nothing takes the place of God in our lives.</w:t>
      </w:r>
    </w:p>
    <w:p w14:paraId="119C83C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remove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avoiding idolatry is emphasized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 remains your primary focus amidst distractions? </w:t>
      </w:r>
    </w:p>
    <w:p w14:paraId="3C786C45"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Community Worship</w:t>
      </w:r>
    </w:p>
    <w:p w14:paraId="72DE5A0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16 emphasizes the importance of gathering together for worship. "Three times a year all your men must appear before the LORD your God at the place He will choose" (verse 16). This highlights the significance of community in our spiritual journey. Worshiping together strengthens our faith, encourages us, and allows us to support one another. It's a reminder that we are not alone in our walk with God.</w:t>
      </w:r>
    </w:p>
    <w:p w14:paraId="5730728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participating in community worship strengthen your personal faith journey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is emphasized in Deuteronomy 16,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more meaningful community worship experiences in your local congregation? </w:t>
      </w:r>
    </w:p>
    <w:p w14:paraId="732F8B5E"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73831A"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F0D586F" w14:textId="77777777" w:rsidR="00D254B4" w:rsidRDefault="00D254B4" w:rsidP="009C5215">
      <w:pPr>
        <w:spacing w:line="247" w:lineRule="auto"/>
        <w:rPr>
          <w:rFonts w:eastAsia="Times New Roman"/>
          <w:b/>
          <w:bCs/>
          <w:kern w:val="0"/>
          <w:sz w:val="21"/>
          <w:szCs w:val="21"/>
        </w:rPr>
      </w:pPr>
    </w:p>
    <w:p w14:paraId="78A71ABB" w14:textId="08794309"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Principle of Generosity</w:t>
      </w:r>
    </w:p>
    <w:p w14:paraId="3DB968C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17 encourages us to give as we are able, according to the blessings we have received. "Each of you must bring a gift in proportion to the way the LORD your God has blessed you." This principle of generosity is foundational to our faith. It teaches us to be mindful of the blessings we have received and to share them with others, reflecting God's generosity in our lives.</w:t>
      </w:r>
    </w:p>
    <w:p w14:paraId="0CF5630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generosity into your daily life as instructed in Deuteronomy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during festivals in Deuteronomy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generosity is a consistent practice in your community? </w:t>
      </w:r>
    </w:p>
    <w:p w14:paraId="3CE5AB83"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Obedience</w:t>
      </w:r>
    </w:p>
    <w:p w14:paraId="51F1867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Throughout Deuteronomy 16, there is a recurring theme of obedience to God's commands. "Be careful to follow them," it says, reminding us that obedience is key to experiencing God's blessings. Our obedience is not just about following rules but about aligning our lives with God's will. It's a call to live out our faith in every aspect of our lives, trusting that God's ways are always best.</w:t>
      </w:r>
    </w:p>
    <w:p w14:paraId="39C1A209"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the principles of obedience from Deuteronomy 16 into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in the context of community celebrations in Deuteronomy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obedience aligns with God's commands in Deuteronomy 16?</w:t>
      </w:r>
      <w:r w:rsidRPr="001B37DC">
        <w:br w:type="page"/>
      </w:r>
    </w:p>
    <w:p w14:paraId="5471FC53"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17 Teaching Points and Bible Study Questions</w:t>
      </w:r>
    </w:p>
    <w:p w14:paraId="33E9D9D0" w14:textId="2E065B97"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Uphold Justice with Integrity</w:t>
      </w:r>
    </w:p>
    <w:p w14:paraId="2D55DC5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17 emphasizes the importance of justice, urging leaders to act with integrity. "You must not pervert justice; you must not show partiality" (Deuteronomy 17:11). This lesson reminds us to be fair and impartial in our dealings, reflecting God's righteousness in our daily lives.</w:t>
      </w:r>
    </w:p>
    <w:p w14:paraId="51F32FB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fairness when making difficult decisions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leaders when upholding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bias in your judgment of others? </w:t>
      </w:r>
    </w:p>
    <w:p w14:paraId="797AD3E6"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Idolatry at All Costs</w:t>
      </w:r>
    </w:p>
    <w:p w14:paraId="78201CE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warns against idolatry, a timeless lesson about keeping our hearts focused on God. "If there is found among you...a man or woman who does evil in the sight of the LORD your God by transgressing His covenant" (Deuteronomy 17:2), we are reminded to guard against anything that might take God's place in our lives.</w:t>
      </w:r>
    </w:p>
    <w:p w14:paraId="0300ED8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remove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so tempting, and how can you resist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 over material possessions? </w:t>
      </w:r>
    </w:p>
    <w:p w14:paraId="6FC717B6"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8219F5"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08124DB0" w14:textId="77777777" w:rsidR="00D254B4" w:rsidRDefault="00D254B4" w:rsidP="009C5215">
      <w:pPr>
        <w:spacing w:line="247" w:lineRule="auto"/>
        <w:rPr>
          <w:rFonts w:eastAsia="Times New Roman"/>
          <w:b/>
          <w:bCs/>
          <w:kern w:val="0"/>
          <w:sz w:val="21"/>
          <w:szCs w:val="21"/>
        </w:rPr>
      </w:pPr>
    </w:p>
    <w:p w14:paraId="55A555BE" w14:textId="122A9E94"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Seek Wise Counsel</w:t>
      </w:r>
    </w:p>
    <w:p w14:paraId="42D743F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17 encourages seeking guidance from wise and godly leaders. "You are to go to the Levitical priests and to the judge who is in office at that time" (Deuteronomy 17:9). This teaches us the value of seeking wisdom from those who are spiritually mature and knowledgeable.</w:t>
      </w:r>
    </w:p>
    <w:p w14:paraId="5757922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seek wise counsel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wise counsel is emphasized in Deuteronomy 17 for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the advice you receive aligns with your values and beliefs? </w:t>
      </w:r>
    </w:p>
    <w:p w14:paraId="558ED52F"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Follow God's Commands Wholeheartedly</w:t>
      </w:r>
    </w:p>
    <w:p w14:paraId="63953EF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underscores the importance of obedience to God's commands. "Be careful to do according to all that they instruct you" (Deuteronomy 17:10). This is a call to live out our faith with dedication, ensuring our actions align with God's will.</w:t>
      </w:r>
    </w:p>
    <w:p w14:paraId="6F9C9FB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your daily decisions align with God's commands wholeheartedly in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wholehearted obedience to God's commands is challenging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commitment to following God's commands? </w:t>
      </w:r>
    </w:p>
    <w:p w14:paraId="13B0D527"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B2C40D"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3AD0197" w14:textId="77777777" w:rsidR="00D254B4" w:rsidRDefault="00D254B4" w:rsidP="009C5215">
      <w:pPr>
        <w:spacing w:line="247" w:lineRule="auto"/>
        <w:rPr>
          <w:rFonts w:eastAsia="Times New Roman"/>
          <w:b/>
          <w:bCs/>
          <w:kern w:val="0"/>
          <w:sz w:val="21"/>
          <w:szCs w:val="21"/>
        </w:rPr>
      </w:pPr>
    </w:p>
    <w:p w14:paraId="66A7BBC4" w14:textId="3F17EB5C"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Role of Leadership</w:t>
      </w:r>
    </w:p>
    <w:p w14:paraId="4BDB465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17 outlines the responsibilities of leaders, emphasizing their role in guiding others according to God's laws. "When he is seated on his royal throne, he must write for himself a copy of this instruction" (Deuteronomy 17:18). Leaders are reminded to lead by example, grounded in Scripture.</w:t>
      </w:r>
    </w:p>
    <w:p w14:paraId="2321E6E0" w14:textId="77777777" w:rsidR="00D254B4" w:rsidRDefault="009C5215" w:rsidP="009C5215">
      <w:pPr>
        <w:spacing w:line="247" w:lineRule="auto"/>
      </w:pPr>
      <w:r w:rsidRPr="00F6333B">
        <w:rPr>
          <w:rFonts w:eastAsia="Times New Roman"/>
          <w:kern w:val="0"/>
          <w:sz w:val="21"/>
          <w:szCs w:val="21"/>
        </w:rPr>
        <w:t>1. How can leaders today ensure they make decisions that align with ethical and moral standards?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leaders to seek counsel from wise and experienced advisors?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support and hold leaders accountable in your community or organization?</w:t>
      </w:r>
    </w:p>
    <w:p w14:paraId="13C6F599" w14:textId="77777777" w:rsidR="00D254B4" w:rsidRDefault="00D254B4" w:rsidP="009C5215">
      <w:pPr>
        <w:spacing w:line="247" w:lineRule="auto"/>
      </w:pPr>
    </w:p>
    <w:p w14:paraId="7657071C" w14:textId="77777777" w:rsidR="00D254B4" w:rsidRDefault="00D254B4" w:rsidP="009C5215">
      <w:pPr>
        <w:spacing w:line="247" w:lineRule="auto"/>
      </w:pPr>
    </w:p>
    <w:p w14:paraId="5F4ED42D" w14:textId="77777777" w:rsidR="00D254B4" w:rsidRDefault="00D254B4" w:rsidP="009C5215">
      <w:pPr>
        <w:spacing w:line="247" w:lineRule="auto"/>
      </w:pPr>
    </w:p>
    <w:p w14:paraId="4FCB3856" w14:textId="03B8B044"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Dangers of Wealth and Power</w:t>
      </w:r>
    </w:p>
    <w:p w14:paraId="423D2DB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warns against the accumulation of excessive wealth and power. "He must not acquire many horses for himself" (Deuteronomy 17:16). This lesson cautions us to remain humble and reliant on God, rather than material possessions or status.</w:t>
      </w:r>
    </w:p>
    <w:p w14:paraId="40104DC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wealth and power don't lead you away from your core values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 are warned against accumulating excessive wealth in Deuteronomy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power from corrupting your decision-making and relationships? </w:t>
      </w:r>
    </w:p>
    <w:p w14:paraId="11B11AFF"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D0EA20"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6E1D70F0" w14:textId="77777777" w:rsidR="00D254B4" w:rsidRDefault="00D254B4" w:rsidP="009C5215">
      <w:pPr>
        <w:spacing w:line="247" w:lineRule="auto"/>
        <w:rPr>
          <w:rFonts w:eastAsia="Times New Roman"/>
          <w:b/>
          <w:bCs/>
          <w:kern w:val="0"/>
          <w:sz w:val="21"/>
          <w:szCs w:val="21"/>
        </w:rPr>
      </w:pPr>
    </w:p>
    <w:p w14:paraId="4C83B164" w14:textId="50B2957B"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Importance of Scripture</w:t>
      </w:r>
    </w:p>
    <w:p w14:paraId="73391FB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17 highlights the necessity of immersing oneself in Scripture. "He is to read it all the days of his life" (Deuteronomy 17:19). This encourages us to make Bible reading a daily habit, allowing God's Word to guide and transform us.</w:t>
      </w:r>
    </w:p>
    <w:p w14:paraId="7182C03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regularly engaging with Scripture influence your daily decision-making and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Scripture is emphasized as essential for maintaining justice and integrity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Scripture remains central in your life and community? </w:t>
      </w:r>
    </w:p>
    <w:p w14:paraId="4015E1AA"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Accountability in Community</w:t>
      </w:r>
    </w:p>
    <w:p w14:paraId="227F1A3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stresses the importance of community accountability. "The hands of the witnesses shall be the first in putting him to death" (Deuteronomy 17:7). This teaches us the value of holding each other accountable in love and truth.</w:t>
      </w:r>
    </w:p>
    <w:p w14:paraId="011C7EB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ensure fair accountability in our community when addressing wrongdoing among members?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promote collective responsibility in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community involvement is crucial in maintaining justice and accountability? </w:t>
      </w:r>
    </w:p>
    <w:p w14:paraId="00094857"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08F263"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2119567" w14:textId="77777777" w:rsidR="00D254B4" w:rsidRDefault="00D254B4" w:rsidP="009C5215">
      <w:pPr>
        <w:spacing w:line="247" w:lineRule="auto"/>
        <w:rPr>
          <w:rFonts w:eastAsia="Times New Roman"/>
          <w:b/>
          <w:bCs/>
          <w:kern w:val="0"/>
          <w:sz w:val="21"/>
          <w:szCs w:val="21"/>
        </w:rPr>
      </w:pPr>
    </w:p>
    <w:p w14:paraId="3D357C02" w14:textId="1847B5AE"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Fear of the Lord</w:t>
      </w:r>
    </w:p>
    <w:p w14:paraId="47E3308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17 reminds us of the importance of fearing the Lord. "So that he may learn to fear the LORD his God" (Deuteronomy 17:19). This reverence for God is foundational to wisdom and guides us in living a life that honors Him.</w:t>
      </w:r>
    </w:p>
    <w:p w14:paraId="71CA254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the fear of the Lord influence your decision-making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fear of the Lord is essential for leadership and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deeper fear of the Lord? </w:t>
      </w:r>
    </w:p>
    <w:p w14:paraId="7305EEE2"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Blessing</w:t>
      </w:r>
    </w:p>
    <w:p w14:paraId="45AA544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the chapter assures us of God's blessings when we follow His ways. "So that his days and the days of his sons may be prolonged" (Deuteronomy 17:20). This is a powerful reminder that obedience to God brings about His favor and enduring blessings in our lives.</w:t>
      </w:r>
    </w:p>
    <w:p w14:paraId="32710615"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principles of justice in Deuteronomy 17 to ensure blessings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following God's laws in Deuteronomy 17 leads to blessings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leadership decisions align with God's will for blessings, as outlined in Deuteronomy 17?</w:t>
      </w:r>
      <w:r w:rsidRPr="001B37DC">
        <w:br w:type="page"/>
      </w:r>
    </w:p>
    <w:p w14:paraId="350333FD"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18 Teaching Points and Bible Study Questions</w:t>
      </w:r>
    </w:p>
    <w:p w14:paraId="56EE3B03" w14:textId="479D44F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Embrace the Role of the Levites</w:t>
      </w:r>
    </w:p>
    <w:p w14:paraId="0C5AD49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18, we learn about the special role of the Levites, who were set apart to serve God and His people. This reminds us that each of us has a unique calling and purpose in God's kingdom. As it says, "The Levitical priests—indeed the whole tribe of Levi—shall have no portion or inheritance with Israel. They shall eat the offerings made by fire to the LORD, for that is their inheritance" (Deuteronomy 18:1). Just as the Levites were dedicated to serving God, we too are called to use our gifts and talents for His glory.</w:t>
      </w:r>
    </w:p>
    <w:p w14:paraId="139A209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support and honor those dedicated to spiritual service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provide for those who serve in spiritual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Levites about dedicating your life to a higher purpose? </w:t>
      </w:r>
    </w:p>
    <w:p w14:paraId="1AE0E6C6"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Provision</w:t>
      </w:r>
    </w:p>
    <w:p w14:paraId="4101E9F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Levites were not given a land inheritance like the other tribes, but God provided for them through the offerings of the people. This teaches us to trust in God's provision, knowing that He will supply all our needs. "The LORD is their inheritance, as He promised them" (Deuteronomy 18:2). When we rely on God, we find that He is faithful to provide in ways we might not expect.</w:t>
      </w:r>
    </w:p>
    <w:p w14:paraId="0179466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trust God's provision when facing uncertainty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provision strengthens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God's provision in challenging times? </w:t>
      </w:r>
    </w:p>
    <w:p w14:paraId="5423B725"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F886B2"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71C64BB6" w14:textId="77777777" w:rsidR="00D254B4" w:rsidRDefault="00D254B4" w:rsidP="009C5215">
      <w:pPr>
        <w:spacing w:line="247" w:lineRule="auto"/>
        <w:rPr>
          <w:rFonts w:eastAsia="Times New Roman"/>
          <w:b/>
          <w:bCs/>
          <w:kern w:val="0"/>
          <w:sz w:val="21"/>
          <w:szCs w:val="21"/>
        </w:rPr>
      </w:pPr>
    </w:p>
    <w:p w14:paraId="248EB490" w14:textId="56540EB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Avoid Pagan Practices</w:t>
      </w:r>
    </w:p>
    <w:p w14:paraId="11B1B54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18 warns against engaging in the detestable practices of the nations, such as divination and sorcery. "Let no one be found among you who sacrifices his son or daughter in the fire, practices divination or sorcery, interprets omens, engages in witchcraft" (Deuteronomy 18:10). This serves as a reminder to keep our lives free from influences that lead us away from God's truth and to remain steadfast in our faith.</w:t>
      </w:r>
    </w:p>
    <w:p w14:paraId="6985512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avoid modern practices that conflict with your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distinguish between cultural trends and spiritual truths?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practices align with biblical teachings? </w:t>
      </w:r>
    </w:p>
    <w:p w14:paraId="3A8654BD"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Guidance</w:t>
      </w:r>
    </w:p>
    <w:p w14:paraId="4E6DAE7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Instead of turning to false sources for guidance, we are encouraged to seek God's wisdom and direction. "For these nations, which you will dispossess, listen to fortune-tellers and diviners. But as for you, the LORD your God has not permitted you to do so" (Deuteronomy 18:14). By seeking God through prayer and His Word, we can be confident that He will lead us on the right path.</w:t>
      </w:r>
    </w:p>
    <w:p w14:paraId="60CB53A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seek God's guidance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rely on God's guidance over personal intuition?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you're discerning God's voice amidst life's distractions? </w:t>
      </w:r>
    </w:p>
    <w:p w14:paraId="22EC2401"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7FFD79"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450B144" w14:textId="77777777" w:rsidR="00D254B4" w:rsidRDefault="00D254B4" w:rsidP="009C5215">
      <w:pPr>
        <w:spacing w:line="247" w:lineRule="auto"/>
        <w:rPr>
          <w:rFonts w:eastAsia="Times New Roman"/>
          <w:b/>
          <w:bCs/>
          <w:kern w:val="0"/>
          <w:sz w:val="21"/>
          <w:szCs w:val="21"/>
        </w:rPr>
      </w:pPr>
    </w:p>
    <w:p w14:paraId="73557653" w14:textId="4A2BFB33"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Listen to the True Prophet</w:t>
      </w:r>
    </w:p>
    <w:p w14:paraId="30A938A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 promises to raise up a prophet like Moses, and we see this fulfilled in Jesus Christ. "The LORD your God will raise up for you a prophet like me from among your brothers. You must listen to him" (Deuteronomy 18:15). Jesus is the ultimate prophet, and by listening to His teachings, we find the way to eternal life.</w:t>
      </w:r>
    </w:p>
    <w:p w14:paraId="42505DED" w14:textId="77777777" w:rsidR="00D254B4" w:rsidRDefault="009C5215" w:rsidP="009C5215">
      <w:pPr>
        <w:spacing w:line="247" w:lineRule="auto"/>
      </w:pPr>
      <w:r w:rsidRPr="00F6333B">
        <w:rPr>
          <w:rFonts w:eastAsia="Times New Roman"/>
          <w:kern w:val="0"/>
          <w:sz w:val="21"/>
          <w:szCs w:val="21"/>
        </w:rPr>
        <w:t>1. How can you discern true prophets from false ones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to true prophets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 follow God's guidance through true prophets?</w:t>
      </w:r>
    </w:p>
    <w:p w14:paraId="702AAFB0" w14:textId="77777777" w:rsidR="00D254B4" w:rsidRDefault="00D254B4" w:rsidP="009C5215">
      <w:pPr>
        <w:spacing w:line="247" w:lineRule="auto"/>
      </w:pPr>
    </w:p>
    <w:p w14:paraId="741D576E" w14:textId="77777777" w:rsidR="00D254B4" w:rsidRDefault="00D254B4" w:rsidP="009C5215">
      <w:pPr>
        <w:spacing w:line="247" w:lineRule="auto"/>
      </w:pPr>
    </w:p>
    <w:p w14:paraId="0F3C7D0D" w14:textId="77777777" w:rsidR="00D254B4" w:rsidRDefault="00D254B4" w:rsidP="009C5215">
      <w:pPr>
        <w:spacing w:line="247" w:lineRule="auto"/>
      </w:pPr>
    </w:p>
    <w:p w14:paraId="5AC02CE6" w14:textId="24B001A9"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Recognize the Authority of God's Word</w:t>
      </w:r>
    </w:p>
    <w:p w14:paraId="19876A7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The authority of God's Word is emphasized in Deuteronomy 18, as the people are instructed to heed the words of the prophet. "I will put My words in his mouth, and he will tell them everything I </w:t>
      </w:r>
      <w:proofErr w:type="spellStart"/>
      <w:r w:rsidRPr="00F6333B">
        <w:rPr>
          <w:rFonts w:eastAsia="Times New Roman"/>
          <w:kern w:val="0"/>
          <w:sz w:val="21"/>
          <w:szCs w:val="21"/>
        </w:rPr>
        <w:t>command</w:t>
      </w:r>
      <w:proofErr w:type="spellEnd"/>
      <w:r w:rsidRPr="00F6333B">
        <w:rPr>
          <w:rFonts w:eastAsia="Times New Roman"/>
          <w:kern w:val="0"/>
          <w:sz w:val="21"/>
          <w:szCs w:val="21"/>
        </w:rPr>
        <w:t xml:space="preserve"> him" (Deuteronomy 18:18). This reminds us of the power and importance of Scripture in our lives, guiding us in truth and righteousness.</w:t>
      </w:r>
    </w:p>
    <w:p w14:paraId="7B0C3B2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authority of God's Word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authority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Word over other influences in your life? </w:t>
      </w:r>
    </w:p>
    <w:p w14:paraId="7CC69539"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4B3CBD"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BF52CEB" w14:textId="77777777" w:rsidR="00D254B4" w:rsidRDefault="00D254B4" w:rsidP="009C5215">
      <w:pPr>
        <w:spacing w:line="247" w:lineRule="auto"/>
        <w:rPr>
          <w:rFonts w:eastAsia="Times New Roman"/>
          <w:b/>
          <w:bCs/>
          <w:kern w:val="0"/>
          <w:sz w:val="21"/>
          <w:szCs w:val="21"/>
        </w:rPr>
      </w:pPr>
    </w:p>
    <w:p w14:paraId="1F475FC1" w14:textId="5865FF04"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Be Discerning of False Prophets</w:t>
      </w:r>
    </w:p>
    <w:p w14:paraId="1031355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also warns against false prophets who speak presumptuously. "But the prophet who presumes to speak a word in My name that I have not commanded him to speak, or who speaks in the name of other gods, that prophet must be put to death" (Deuteronomy 18:20). We are called to be discerning, testing everything against the truth of God's Word to avoid being led astray.</w:t>
      </w:r>
    </w:p>
    <w:p w14:paraId="4AD76C3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identify and avoid false prophets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when listening to spiritual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if you suspect someone is a false prophet? </w:t>
      </w:r>
    </w:p>
    <w:p w14:paraId="455E9919"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Consequences of Disobedience</w:t>
      </w:r>
    </w:p>
    <w:p w14:paraId="5924333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Disobedience to God's commands has serious consequences, as highlighted in Deuteronomy 18. "If anyone does not listen to My words that the prophet speaks in My name, I Myself will call him to account" (Deuteronomy 18:19). This serves as a sobering reminder to live in obedience to God, knowing that our actions have eternal significance.</w:t>
      </w:r>
    </w:p>
    <w:p w14:paraId="5CCE9F3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understanding consequences in Deuteronomy 18 influence your daily decision-making and obedience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leads to specific consequences, and how does this apply to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Deuteronomy 18 to help avoid negative outcomes from disobedience today? </w:t>
      </w:r>
    </w:p>
    <w:p w14:paraId="2ABE57BE"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01C05E"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450D437" w14:textId="77777777" w:rsidR="00D254B4" w:rsidRDefault="00D254B4" w:rsidP="009C5215">
      <w:pPr>
        <w:spacing w:line="247" w:lineRule="auto"/>
        <w:rPr>
          <w:rFonts w:eastAsia="Times New Roman"/>
          <w:b/>
          <w:bCs/>
          <w:kern w:val="0"/>
          <w:sz w:val="21"/>
          <w:szCs w:val="21"/>
        </w:rPr>
      </w:pPr>
    </w:p>
    <w:p w14:paraId="7DBF3568" w14:textId="163D9A30"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Value the Gift of Prophecy</w:t>
      </w:r>
    </w:p>
    <w:p w14:paraId="2B70BF9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Prophecy is a gift from God, meant to guide and edify His people. Deuteronomy 18 underscores the importance of this gift, as God communicates His will through His chosen prophets. By valuing and respecting the gift of prophecy, we open ourselves to God's guidance and direction in our lives.</w:t>
      </w:r>
    </w:p>
    <w:p w14:paraId="1F737BA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discern true prophecy in your daily life and apply it meaningfully?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prophecy is important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nurture and respect prophetic voices in your community? </w:t>
      </w:r>
    </w:p>
    <w:p w14:paraId="2C5B36B8"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Reverence for God</w:t>
      </w:r>
    </w:p>
    <w:p w14:paraId="424EF92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Ultimately, Deuteronomy 18 calls us to live with a deep reverence for God, acknowledging His sovereignty and authority. By aligning our lives with His will and seeking His guidance, we honor Him and experience the fullness of His blessings. As we walk in obedience and faith, we reflect His love and truth to the world around us.</w:t>
      </w:r>
    </w:p>
    <w:p w14:paraId="6AB90B82"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demonstrate reverence for God in your daily decision-making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with reverence for God impacts your personal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God's guidance over cultural influences in your life?</w:t>
      </w:r>
      <w:r w:rsidRPr="001B37DC">
        <w:br w:type="page"/>
      </w:r>
    </w:p>
    <w:p w14:paraId="57FB58DC"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19 Teaching Points and Bible Study Questions</w:t>
      </w:r>
    </w:p>
    <w:p w14:paraId="608CD992" w14:textId="3BEA255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Importance of Justice</w:t>
      </w:r>
    </w:p>
    <w:p w14:paraId="1683943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19 emphasizes the need for justice, reminding us that fairness is a cornerstone of a righteous society. "You must not show partiality in judgment; you are to hear the small and the great alike" (Deuteronomy 19:15). This teaches us to uphold justice in our daily interactions, ensuring that we treat everyone with fairness and integrity.</w:t>
      </w:r>
    </w:p>
    <w:p w14:paraId="50DA34E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ensure fairness in our community when addressing conflicts or accusations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establishing clear boundaries is crucial for maintaining justice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truth and prevent false accusations in your daily interactions? </w:t>
      </w:r>
    </w:p>
    <w:p w14:paraId="5E2C9F31"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Sanctity of Life</w:t>
      </w:r>
    </w:p>
    <w:p w14:paraId="70E3FEC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underscores the value of human life by establishing cities of refuge for those who accidentally cause harm. This provision reflects God's compassion and the importance of protecting life, reminding us that every person is made in the image of God and deserves dignity and respect.</w:t>
      </w:r>
    </w:p>
    <w:p w14:paraId="75B117C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apply the concept of sanctuary cities to protect vulnerable lives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in preserving life in Deuteronomy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the sanctity of life in your community? </w:t>
      </w:r>
    </w:p>
    <w:p w14:paraId="47CAF6DF"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B15B02"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7AFB35F" w14:textId="77777777" w:rsidR="00D254B4" w:rsidRDefault="00D254B4" w:rsidP="009C5215">
      <w:pPr>
        <w:spacing w:line="247" w:lineRule="auto"/>
        <w:rPr>
          <w:rFonts w:eastAsia="Times New Roman"/>
          <w:b/>
          <w:bCs/>
          <w:kern w:val="0"/>
          <w:sz w:val="21"/>
          <w:szCs w:val="21"/>
        </w:rPr>
      </w:pPr>
    </w:p>
    <w:p w14:paraId="25EA8CF5" w14:textId="66FD1F89"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Role of Witnesses</w:t>
      </w:r>
    </w:p>
    <w:p w14:paraId="322E4E2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matters of justice, the testimony of witnesses is crucial. "A matter must be established by the testimony of two or three witnesses" (Deuteronomy 19:15). This principle teaches us the importance of truth and reliability, encouraging us to be honest and trustworthy in all our dealings.</w:t>
      </w:r>
    </w:p>
    <w:p w14:paraId="3577E12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ensure fairness when multiple witnesses present conflicting testimonies in modern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Bible emphasizes the importance of multiple witnesses in establishing truth?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verify the credibility of witnesses in your personal or professional life? </w:t>
      </w:r>
    </w:p>
    <w:p w14:paraId="5305E34B"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False Accusations</w:t>
      </w:r>
    </w:p>
    <w:p w14:paraId="23EDA8B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False accusations can destroy lives, and Deuteronomy 19 warns against bearing false witness. "If a false witness testifies against someone, accusing him of a crime" (Deuteronomy 19:16), the consequences are severe. This lesson reminds us to guard our tongues and speak truthfully, as our words hold great power.</w:t>
      </w:r>
    </w:p>
    <w:p w14:paraId="6F6D25C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fairness when hearing accusations against someone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false accusations are harmful to both individuals and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verify the truth before believing an accusation? </w:t>
      </w:r>
    </w:p>
    <w:p w14:paraId="53D773D1"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3A31C0"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3DBCB9E9" w14:textId="77777777" w:rsidR="00D254B4" w:rsidRDefault="00D254B4" w:rsidP="009C5215">
      <w:pPr>
        <w:spacing w:line="247" w:lineRule="auto"/>
        <w:rPr>
          <w:rFonts w:eastAsia="Times New Roman"/>
          <w:b/>
          <w:bCs/>
          <w:kern w:val="0"/>
          <w:sz w:val="21"/>
          <w:szCs w:val="21"/>
        </w:rPr>
      </w:pPr>
    </w:p>
    <w:p w14:paraId="494E3155" w14:textId="7C9365FE"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Principle of Retribution</w:t>
      </w:r>
    </w:p>
    <w:p w14:paraId="57C76A0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introduces the principle of "an eye for an eye," emphasizing proportional justice. This teaches us that consequences should be fair and just, neither too lenient nor too harsh, reflecting God's perfect balance of justice and mercy.</w:t>
      </w:r>
    </w:p>
    <w:p w14:paraId="1B05F424" w14:textId="77777777" w:rsidR="00D254B4" w:rsidRDefault="009C5215" w:rsidP="009C5215">
      <w:pPr>
        <w:spacing w:line="247" w:lineRule="auto"/>
      </w:pPr>
      <w:r w:rsidRPr="00F6333B">
        <w:rPr>
          <w:rFonts w:eastAsia="Times New Roman"/>
          <w:kern w:val="0"/>
          <w:sz w:val="21"/>
          <w:szCs w:val="21"/>
        </w:rPr>
        <w:t>1. How can the principle of retribution guide your decisions in conflict resolution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fair retribution is important for maintaining justice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retribution principles to ensure fairness in your personal relationships?</w:t>
      </w:r>
    </w:p>
    <w:p w14:paraId="4A1AF97D" w14:textId="77777777" w:rsidR="00D254B4" w:rsidRDefault="00D254B4" w:rsidP="009C5215">
      <w:pPr>
        <w:spacing w:line="247" w:lineRule="auto"/>
      </w:pPr>
    </w:p>
    <w:p w14:paraId="06E95CD4" w14:textId="77777777" w:rsidR="00D254B4" w:rsidRDefault="00D254B4" w:rsidP="009C5215">
      <w:pPr>
        <w:spacing w:line="247" w:lineRule="auto"/>
      </w:pPr>
    </w:p>
    <w:p w14:paraId="6FD794F3" w14:textId="77777777" w:rsidR="00D254B4" w:rsidRDefault="00D254B4" w:rsidP="009C5215">
      <w:pPr>
        <w:spacing w:line="247" w:lineRule="auto"/>
      </w:pPr>
    </w:p>
    <w:p w14:paraId="23636F29" w14:textId="419AEF3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Need for Community Responsibility</w:t>
      </w:r>
    </w:p>
    <w:p w14:paraId="38AC3F3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19 highlights the role of the community in maintaining justice and order. This collective responsibility encourages us to support one another and work together to create a society that reflects God's love and righteousness.</w:t>
      </w:r>
    </w:p>
    <w:p w14:paraId="43026AE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your community ensure fair justice and protection for all its members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responsibility is crucial in preventing harm and promoting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actively contribute to a culture of accountability in your community? </w:t>
      </w:r>
    </w:p>
    <w:p w14:paraId="3430EF0F"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516547"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62E965BE" w14:textId="77777777" w:rsidR="00D254B4" w:rsidRDefault="00D254B4" w:rsidP="009C5215">
      <w:pPr>
        <w:spacing w:line="247" w:lineRule="auto"/>
        <w:rPr>
          <w:rFonts w:eastAsia="Times New Roman"/>
          <w:b/>
          <w:bCs/>
          <w:kern w:val="0"/>
          <w:sz w:val="21"/>
          <w:szCs w:val="21"/>
        </w:rPr>
      </w:pPr>
    </w:p>
    <w:p w14:paraId="4ECC5A7D" w14:textId="4BA70EA3"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Value of Preparedness</w:t>
      </w:r>
    </w:p>
    <w:p w14:paraId="10B8523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establishment of cities of refuge required careful planning and preparation. This teaches us the importance of being proactive and prepared in our own lives, ensuring that we are ready to face challenges with wisdom and foresight.</w:t>
      </w:r>
    </w:p>
    <w:p w14:paraId="0A35E10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concept of preparedness from Deuteronomy 19 to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preparedness is emphasized in Deuteronomy 19, and how does it benefit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prepared for unexpected situations in your personal life? </w:t>
      </w:r>
    </w:p>
    <w:p w14:paraId="50072229"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Obedience</w:t>
      </w:r>
    </w:p>
    <w:p w14:paraId="3CB65D7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Throughout Deuteronomy, obedience to God's commands is a recurring theme. "Be careful to follow all these instructions I am giving you today" (Deuteronomy 19:9). This reminds us that following God's Word leads to blessings and a life aligned with His will.</w:t>
      </w:r>
    </w:p>
    <w:p w14:paraId="3B2C0DD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principles of justice from Deuteronomy 19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laws is emphasized in maintaining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and truthfulness in your interactions with others? </w:t>
      </w:r>
    </w:p>
    <w:p w14:paraId="741BEE2E"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EB7FEE"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35E87067" w14:textId="77777777" w:rsidR="00D254B4" w:rsidRDefault="00D254B4" w:rsidP="009C5215">
      <w:pPr>
        <w:spacing w:line="247" w:lineRule="auto"/>
        <w:rPr>
          <w:rFonts w:eastAsia="Times New Roman"/>
          <w:b/>
          <w:bCs/>
          <w:kern w:val="0"/>
          <w:sz w:val="21"/>
          <w:szCs w:val="21"/>
        </w:rPr>
      </w:pPr>
    </w:p>
    <w:p w14:paraId="241B1399" w14:textId="6B97B42F"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Power of God's Protection</w:t>
      </w:r>
    </w:p>
    <w:p w14:paraId="3DCB940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cities of refuge symbolize God's protection over His people. This assurance of safety encourages us to trust in God's provision and care, knowing that He is our refuge and strength in times of trouble.</w:t>
      </w:r>
    </w:p>
    <w:p w14:paraId="45FB646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seek God's protection in your daily life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is emphasized in establishing cities of refuge?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living under God's protective guidance? </w:t>
      </w:r>
    </w:p>
    <w:p w14:paraId="5848A228"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Pursuit of Peace</w:t>
      </w:r>
    </w:p>
    <w:p w14:paraId="7581BC5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Ultimately, Deuteronomy 19 calls us to pursue peace and harmony within our communities. By adhering to God's laws and principles, we can foster an environment where justice, mercy, and love prevail, reflecting the peace that comes from knowing Christ.</w:t>
      </w:r>
    </w:p>
    <w:p w14:paraId="0D2306F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These lessons from Deuteronomy 19 not only guide us in our personal lives but also inspire us to create a world that honors God and His eternal truths.</w:t>
      </w:r>
    </w:p>
    <w:p w14:paraId="13CFC000"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the principles in Deuteronomy 19 guide us in resolving conflicts peacefully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establishing cities of refuge was important for maintaining peace in the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fairness and justice in your personal relationships?</w:t>
      </w:r>
      <w:r w:rsidRPr="001B37DC">
        <w:br w:type="page"/>
      </w:r>
    </w:p>
    <w:p w14:paraId="24057A4C"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20 Teaching Points and Bible Study Questions</w:t>
      </w:r>
    </w:p>
    <w:p w14:paraId="0131753A" w14:textId="312CE6A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Trust in God's Presence</w:t>
      </w:r>
    </w:p>
    <w:p w14:paraId="616AEDB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When facing battles, Deuteronomy 20:1 reminds us, "Do not be afraid of them, for the LORD your God, who brought you out of the land of Egypt, is with you." This verse encourages us to trust in God's presence in our lives. Just as He was with the Israelites, He is with us today, guiding and protecting us through our own challenges. Remember, you are never alone in your struggles.</w:t>
      </w:r>
    </w:p>
    <w:p w14:paraId="5E2E4F6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trust in God's presence when facing personal battles or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emphasized before going into battle in Deuteronomy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in difficult situations? </w:t>
      </w:r>
    </w:p>
    <w:p w14:paraId="31AA4558"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Courage Over Fear</w:t>
      </w:r>
    </w:p>
    <w:p w14:paraId="6C3309A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emphasizes courage over fear. In Deuteronomy 20:3, the priest tells the people, "Do not be fainthearted or afraid; do not panic or be terrified by them." This is a call to face life's battles with bravery, knowing that God equips us with the strength we need. Fear can paralyze, but faith empowers us to move forward.</w:t>
      </w:r>
    </w:p>
    <w:p w14:paraId="7D06067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principle of courage over fear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emphasized over fear in facing life's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courage when confronted with fear? </w:t>
      </w:r>
    </w:p>
    <w:p w14:paraId="143166D0"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C4B811"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EECD989" w14:textId="77777777" w:rsidR="00D254B4" w:rsidRDefault="00D254B4" w:rsidP="009C5215">
      <w:pPr>
        <w:spacing w:line="247" w:lineRule="auto"/>
        <w:rPr>
          <w:rFonts w:eastAsia="Times New Roman"/>
          <w:b/>
          <w:bCs/>
          <w:kern w:val="0"/>
          <w:sz w:val="21"/>
          <w:szCs w:val="21"/>
        </w:rPr>
      </w:pPr>
    </w:p>
    <w:p w14:paraId="6B33B383" w14:textId="74D65E4E"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Power of Faith</w:t>
      </w:r>
    </w:p>
    <w:p w14:paraId="397A9B2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Faith is a powerful tool in overcoming obstacles. Deuteronomy 20:4 assures us, "For the LORD your God is the One who goes with you to fight for you against your enemies, to give you victory." This verse highlights that our faith in God can lead to triumph over adversity. Trust in His promises and watch how He works in your life.</w:t>
      </w:r>
    </w:p>
    <w:p w14:paraId="2F9F1D0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faith influence your response to fear in challenging situations, as seen in Deuteronomy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emphasized over numbers or strength in battles described in Deuteronomy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when facing personal "battles"? </w:t>
      </w:r>
    </w:p>
    <w:p w14:paraId="06298B09"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Prioritize Your Commitments</w:t>
      </w:r>
    </w:p>
    <w:p w14:paraId="02C7848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verses 5-7, the Israelites are instructed to prioritize their commitments, such as building a house, planting a vineyard, or marrying. This teaches us to focus on what truly matters in our lives. By aligning our priorities with God's will, we can live more fulfilling and purposeful lives.</w:t>
      </w:r>
    </w:p>
    <w:p w14:paraId="3B34FC7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prioritize commitments when facing overwhelming challenges, as seen in Deuteronomy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Deuteronomy 20 emphasizes certain exemptions from battle,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commitments would you prioritize if faced with a major life decision, inspired by Deuteronomy 20? </w:t>
      </w:r>
    </w:p>
    <w:p w14:paraId="36264CB9"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AEF252"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09A64E2" w14:textId="77777777" w:rsidR="00D254B4" w:rsidRDefault="00D254B4" w:rsidP="009C5215">
      <w:pPr>
        <w:spacing w:line="247" w:lineRule="auto"/>
        <w:rPr>
          <w:rFonts w:eastAsia="Times New Roman"/>
          <w:b/>
          <w:bCs/>
          <w:kern w:val="0"/>
          <w:sz w:val="21"/>
          <w:szCs w:val="21"/>
        </w:rPr>
      </w:pPr>
    </w:p>
    <w:p w14:paraId="7AC69356" w14:textId="5E933663"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Recognize When to Step Back</w:t>
      </w:r>
    </w:p>
    <w:p w14:paraId="2F0F31D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8 advises those who are fearful to return home, "lest the hearts of his brothers melt like his own." This lesson teaches us the importance of recognizing when to step back and allow others to lead. Sometimes, stepping aside can be the most courageous act, allowing God's plan to unfold through others.</w:t>
      </w:r>
    </w:p>
    <w:p w14:paraId="1865C3E7" w14:textId="77777777" w:rsidR="00D254B4" w:rsidRDefault="009C5215" w:rsidP="009C5215">
      <w:pPr>
        <w:spacing w:line="247" w:lineRule="auto"/>
      </w:pPr>
      <w:r w:rsidRPr="00F6333B">
        <w:rPr>
          <w:rFonts w:eastAsia="Times New Roman"/>
          <w:kern w:val="0"/>
          <w:sz w:val="21"/>
          <w:szCs w:val="21"/>
        </w:rPr>
        <w:t>1. How can recognizing personal limitations in Deuteronomy 20 guide you in knowing when to step back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stepping back is emphasized in Deuteronomy 20, and how can this apply to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Deuteronomy 20 about balancing courage and the wisdom to step back?</w:t>
      </w:r>
    </w:p>
    <w:p w14:paraId="487CED5C" w14:textId="77777777" w:rsidR="00D254B4" w:rsidRDefault="00D254B4" w:rsidP="009C5215">
      <w:pPr>
        <w:spacing w:line="247" w:lineRule="auto"/>
      </w:pPr>
    </w:p>
    <w:p w14:paraId="630D4518" w14:textId="77777777" w:rsidR="00D254B4" w:rsidRDefault="00D254B4" w:rsidP="009C5215">
      <w:pPr>
        <w:spacing w:line="247" w:lineRule="auto"/>
      </w:pPr>
    </w:p>
    <w:p w14:paraId="6D4CD7A7" w14:textId="77777777" w:rsidR="00D254B4" w:rsidRDefault="00D254B4" w:rsidP="009C5215">
      <w:pPr>
        <w:spacing w:line="247" w:lineRule="auto"/>
      </w:pPr>
    </w:p>
    <w:p w14:paraId="0DA55E1E" w14:textId="0F2082F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Seek Peace First</w:t>
      </w:r>
    </w:p>
    <w:p w14:paraId="1C18675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Before engaging in battle, the Israelites were instructed to offer peace (Deuteronomy 20:10). This principle encourages us to seek peaceful resolutions in our conflicts. By prioritizing peace, we reflect God's love and grace, fostering harmony in our relationships and communities.</w:t>
      </w:r>
    </w:p>
    <w:p w14:paraId="6F4212A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prioritize seeking peace in conflicts within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peace first is emphasized before engaging in battles or disputes?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peace in your daily interactions? </w:t>
      </w:r>
    </w:p>
    <w:p w14:paraId="111203D9"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591708"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7CDA68FD" w14:textId="77777777" w:rsidR="00D254B4" w:rsidRDefault="00D254B4" w:rsidP="009C5215">
      <w:pPr>
        <w:spacing w:line="247" w:lineRule="auto"/>
        <w:rPr>
          <w:rFonts w:eastAsia="Times New Roman"/>
          <w:b/>
          <w:bCs/>
          <w:kern w:val="0"/>
          <w:sz w:val="21"/>
          <w:szCs w:val="21"/>
        </w:rPr>
      </w:pPr>
    </w:p>
    <w:p w14:paraId="54D38A61" w14:textId="08D56042"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Understand the Consequences of Choices</w:t>
      </w:r>
    </w:p>
    <w:p w14:paraId="52709E1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outlines the consequences of rejecting peace (verses 12-14). This serves as a reminder that our choices have consequences. By aligning our decisions with God's guidance, we can avoid unnecessary hardships and experience His blessings.</w:t>
      </w:r>
    </w:p>
    <w:p w14:paraId="456E36B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understanding consequences in Deuteronomy 20 influence your decision-making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consequences for choices in warfare in Deuteronomy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Deuteronomy 20 about weighing options before making significant life decisions? </w:t>
      </w:r>
    </w:p>
    <w:p w14:paraId="3036F50F"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Protect and Preserve</w:t>
      </w:r>
    </w:p>
    <w:p w14:paraId="476418B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20:19-20 instructs the Israelites not to destroy fruit trees during a siege, teaching us the value of preservation. This lesson encourages us to protect and nurture the resources and relationships God has entrusted to us, ensuring they continue to bear fruit for His glory.</w:t>
      </w:r>
    </w:p>
    <w:p w14:paraId="6614FD4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principle of protecting and preserving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preserve resources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ensure protection and preservation in your personal life? </w:t>
      </w:r>
    </w:p>
    <w:p w14:paraId="68032620"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438C13"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976EC49" w14:textId="77777777" w:rsidR="00D254B4" w:rsidRDefault="00D254B4" w:rsidP="009C5215">
      <w:pPr>
        <w:spacing w:line="247" w:lineRule="auto"/>
        <w:rPr>
          <w:rFonts w:eastAsia="Times New Roman"/>
          <w:b/>
          <w:bCs/>
          <w:kern w:val="0"/>
          <w:sz w:val="21"/>
          <w:szCs w:val="21"/>
        </w:rPr>
      </w:pPr>
    </w:p>
    <w:p w14:paraId="4E452345" w14:textId="76619AA7"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Obedience Brings Blessing</w:t>
      </w:r>
    </w:p>
    <w:p w14:paraId="4D66FAC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Throughout the chapter, obedience to God's commands is emphasized. By following His instructions, the Israelites were assured of victory. This principle holds true today; obedience to God's Word brings blessings and aligns us with His perfect plan for our lives.</w:t>
      </w:r>
    </w:p>
    <w:p w14:paraId="02AFE05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obedience to God's commands in Deuteronomy 20 lead to blessings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as a path to victory and blessing in Deuteronomy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obedience to God's guidance in challenging situations? </w:t>
      </w:r>
    </w:p>
    <w:p w14:paraId="303F267A"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All Things</w:t>
      </w:r>
    </w:p>
    <w:p w14:paraId="01B3F63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20 reminds us of God's sovereignty. He is in control of every situation, guiding us according to His divine purpose. Trusting in His sovereignty allows us to rest in His peace, knowing that He works all things for our good and His glory.</w:t>
      </w:r>
    </w:p>
    <w:p w14:paraId="6FFA1317"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recognizing God's sovereignty in battles influence your approach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His control over outcomes in Deuteronomy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trust God's sovereignty when facing uncertain situations in your life?</w:t>
      </w:r>
      <w:r w:rsidRPr="001B37DC">
        <w:br w:type="page"/>
      </w:r>
    </w:p>
    <w:p w14:paraId="67BB5B82"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21 Teaching Points and Bible Study Questions</w:t>
      </w:r>
    </w:p>
    <w:p w14:paraId="19B26844" w14:textId="02536A7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Sanctity of Life</w:t>
      </w:r>
    </w:p>
    <w:p w14:paraId="6C56AA9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21 begins with a reminder of the value God places on human life. When a slain person is found, the community must take responsibility to seek justice and atonement. This underscores the belief that every life is precious in the eyes of God. As it is written, "You shall not pollute the land in which you live" (Numbers 35:33). This principle encourages us to value and protect life in all its forms, reflecting God's love and justice.</w:t>
      </w:r>
    </w:p>
    <w:p w14:paraId="53DBD51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apply the principle of valuing life in 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community's role is emphasized in addressing unsolved deaths?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respect for life in your community? </w:t>
      </w:r>
    </w:p>
    <w:p w14:paraId="338B035D"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Community Responsibility</w:t>
      </w:r>
    </w:p>
    <w:p w14:paraId="770CD41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emphasizes the importance of community involvement in maintaining justice and righteousness. When a crime occurs, the elders and judges are called to act. This teaches us that we are not isolated individuals but part of a larger body, responsible for one another. "Bear one another’s burdens, and so fulfill the law of Christ" (Galatians 6:2) echoes this sentiment, urging us to support and uphold each other.</w:t>
      </w:r>
    </w:p>
    <w:p w14:paraId="4232216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your community take responsibility for addressing unresolved issues or conflicts among its members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is crucial in resolving disputes and ensuring justice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accountability and support within your local community? </w:t>
      </w:r>
    </w:p>
    <w:p w14:paraId="1FED17C9"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CD86D7"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7B4EDC05" w14:textId="77777777" w:rsidR="00D254B4" w:rsidRDefault="00D254B4" w:rsidP="009C5215">
      <w:pPr>
        <w:spacing w:line="247" w:lineRule="auto"/>
        <w:rPr>
          <w:rFonts w:eastAsia="Times New Roman"/>
          <w:b/>
          <w:bCs/>
          <w:kern w:val="0"/>
          <w:sz w:val="21"/>
          <w:szCs w:val="21"/>
        </w:rPr>
      </w:pPr>
    </w:p>
    <w:p w14:paraId="1837F6D6" w14:textId="13BAAB6B"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Role of Leadership</w:t>
      </w:r>
    </w:p>
    <w:p w14:paraId="36052CB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Leaders are tasked with guiding the community in righteousness. Deuteronomy 21 shows that leaders must act with integrity and wisdom, seeking God's guidance in all matters. "The fear of the LORD is the beginning of wisdom" (Proverbs 9:10) reminds us that true leadership is rooted in reverence for God and His commandments.</w:t>
      </w:r>
    </w:p>
    <w:p w14:paraId="7F91FC9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leaders ensure justice when resolving disputes in their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accountability is crucial in maintaining societal order?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Deuteronomy 21 about handling difficult situations? </w:t>
      </w:r>
    </w:p>
    <w:p w14:paraId="1E9413F6"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Atonement</w:t>
      </w:r>
    </w:p>
    <w:p w14:paraId="31CE757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ritual of atonement for an unsolved murder highlights the need for reconciliation with God. It serves as a powerful reminder that sin separates us from God, but through atonement, we can be restored. "For the wages of sin is death, but the gift of God is eternal life in Christ Jesus our Lord" (Romans 6:23) assures us of the ultimate atonement through Christ.</w:t>
      </w:r>
    </w:p>
    <w:p w14:paraId="587C6F4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apply the concept of atonement in resolving conflicts within our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atonement is crucial for maintaining justice and peace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atonement in personal relationships when wronged? </w:t>
      </w:r>
    </w:p>
    <w:p w14:paraId="239033D8"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842D92"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045A3C92" w14:textId="77777777" w:rsidR="00D254B4" w:rsidRDefault="00D254B4" w:rsidP="009C5215">
      <w:pPr>
        <w:spacing w:line="247" w:lineRule="auto"/>
        <w:rPr>
          <w:rFonts w:eastAsia="Times New Roman"/>
          <w:b/>
          <w:bCs/>
          <w:kern w:val="0"/>
          <w:sz w:val="21"/>
          <w:szCs w:val="21"/>
        </w:rPr>
      </w:pPr>
    </w:p>
    <w:p w14:paraId="38C5E0F8" w14:textId="2CD50CD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Respect for Authority</w:t>
      </w:r>
    </w:p>
    <w:p w14:paraId="1A544C5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instructs respect for parental authority, reflecting the broader principle of honoring those in positions of authority. "Honor your father and your mother" (Exodus 20:12) is a commandment that extends to all forms of authority, teaching us to live in harmony and respect.</w:t>
      </w:r>
    </w:p>
    <w:p w14:paraId="1B0F3AB4" w14:textId="77777777" w:rsidR="00D254B4" w:rsidRDefault="009C5215" w:rsidP="009C5215">
      <w:pPr>
        <w:spacing w:line="247" w:lineRule="auto"/>
      </w:pPr>
      <w:r w:rsidRPr="00F6333B">
        <w:rPr>
          <w:rFonts w:eastAsia="Times New Roman"/>
          <w:kern w:val="0"/>
          <w:sz w:val="21"/>
          <w:szCs w:val="21"/>
        </w:rPr>
        <w:t>1. How can we apply the principles of respecting authority in our daily interactions with leaders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authority is emphasized in Deuteronomy 21, and how does it benefit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balance respect for authority with standing up for justice and truth?</w:t>
      </w:r>
    </w:p>
    <w:p w14:paraId="1EEEBBEF" w14:textId="77777777" w:rsidR="00D254B4" w:rsidRDefault="00D254B4" w:rsidP="009C5215">
      <w:pPr>
        <w:spacing w:line="247" w:lineRule="auto"/>
      </w:pPr>
    </w:p>
    <w:p w14:paraId="41A4568B" w14:textId="77777777" w:rsidR="00D254B4" w:rsidRDefault="00D254B4" w:rsidP="009C5215">
      <w:pPr>
        <w:spacing w:line="247" w:lineRule="auto"/>
      </w:pPr>
    </w:p>
    <w:p w14:paraId="7FBD793E" w14:textId="77777777" w:rsidR="00D254B4" w:rsidRDefault="00D254B4" w:rsidP="009C5215">
      <w:pPr>
        <w:spacing w:line="247" w:lineRule="auto"/>
      </w:pPr>
    </w:p>
    <w:p w14:paraId="598B2AF7" w14:textId="5898FA0C"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Compassion for the Vulnerable</w:t>
      </w:r>
    </w:p>
    <w:p w14:paraId="4AFC376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21 also addresses the treatment of captives, urging compassion and respect. This reflects God's heart for the vulnerable and marginalized. "Defend the cause of the weak and fatherless; uphold the rights of the afflicted and oppressed" (Psalm 82:3) calls us to act justly and love mercy.</w:t>
      </w:r>
    </w:p>
    <w:p w14:paraId="48E60C9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apply the principle of caring for the vulnerable 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compassion for the vulnerable in Deuteronomy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support vulnerable individuals in your daily life? </w:t>
      </w:r>
    </w:p>
    <w:p w14:paraId="383C5E63"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0BBC80"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68A19742" w14:textId="77777777" w:rsidR="00D254B4" w:rsidRDefault="00D254B4" w:rsidP="009C5215">
      <w:pPr>
        <w:spacing w:line="247" w:lineRule="auto"/>
        <w:rPr>
          <w:rFonts w:eastAsia="Times New Roman"/>
          <w:b/>
          <w:bCs/>
          <w:kern w:val="0"/>
          <w:sz w:val="21"/>
          <w:szCs w:val="21"/>
        </w:rPr>
      </w:pPr>
    </w:p>
    <w:p w14:paraId="3C7DA9BD" w14:textId="5F4B58FC"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3BE589E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warns of the consequences of disobedience, particularly in the context of rebellious children. This serves as a sobering reminder that our actions have consequences, and we are called to live in obedience to God's commands. "For the LORD disciplines the one He loves" (Hebrews 12:6) assures us that discipline is an act of love, guiding us back to the right path.</w:t>
      </w:r>
    </w:p>
    <w:p w14:paraId="6FE95A3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understanding consequences in Deuteronomy 21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consequences is crucial for personal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Deuteronomy 21 about handling disobedience in your own life? </w:t>
      </w:r>
    </w:p>
    <w:p w14:paraId="6637836A"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Principle of Justice</w:t>
      </w:r>
    </w:p>
    <w:p w14:paraId="7AB96E9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Justice is a recurring theme, with specific instructions on how to handle various situations fairly. This teaches us that God is a God of justice, and we are called to reflect His character in our dealings with others. "He has shown you, O man, what is good; and what does the LORD require of you but to do justice, to love mercy, and to walk humbly with your God?" (Micah 6:8).</w:t>
      </w:r>
    </w:p>
    <w:p w14:paraId="36D59FE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ensure justice is served in our communities when evidence is unclear or lacking?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responsibility is emphasized in addressing unresolved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fairness and accountability in your daily interactions? </w:t>
      </w:r>
    </w:p>
    <w:p w14:paraId="70BA45DE"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EF21D2"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0B73CAB" w14:textId="77777777" w:rsidR="00D254B4" w:rsidRDefault="00D254B4" w:rsidP="009C5215">
      <w:pPr>
        <w:spacing w:line="247" w:lineRule="auto"/>
        <w:rPr>
          <w:rFonts w:eastAsia="Times New Roman"/>
          <w:b/>
          <w:bCs/>
          <w:kern w:val="0"/>
          <w:sz w:val="21"/>
          <w:szCs w:val="21"/>
        </w:rPr>
      </w:pPr>
    </w:p>
    <w:p w14:paraId="3C65431B" w14:textId="22F15E3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Value of Repentance</w:t>
      </w:r>
    </w:p>
    <w:p w14:paraId="13CC2DE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highlights the importance of repentance and seeking forgiveness. When wrongs are committed, there is a path to restoration through repentance. "If we confess our sins, He is faithful and just to forgive us our sins and to cleanse us from all unrighteousness" (1 John 1:9) offers hope and assurance of God's mercy.</w:t>
      </w:r>
    </w:p>
    <w:p w14:paraId="1B09377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the principles in Deuteronomy 21 guide us in seeking genuine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emphasized in resolving community conflicts in Deuteronomy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Deuteronomy 21 about the personal value of repentance in daily life? </w:t>
      </w:r>
    </w:p>
    <w:p w14:paraId="4BA13CC0"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Holiness</w:t>
      </w:r>
    </w:p>
    <w:p w14:paraId="03A462E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21 calls us to live holy lives, set apart for God's purposes. This is a call to reflect God's holiness in our daily actions and decisions. "But just as He who called you is holy, so be holy in all you do" (1 Peter 1:15) challenges us to pursue a life that honors God in every aspect.</w:t>
      </w:r>
    </w:p>
    <w:p w14:paraId="5472E087"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we apply the principles of holiness from Deuteronomy 21 in 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holiness is emphasized in resolving community conflicts in Deuteronomy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pursue holiness in challenging situations, as seen in Deuteronomy 21?</w:t>
      </w:r>
      <w:r w:rsidRPr="001B37DC">
        <w:br w:type="page"/>
      </w:r>
    </w:p>
    <w:p w14:paraId="561C861D"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22 Teaching Points and Bible Study Questions</w:t>
      </w:r>
    </w:p>
    <w:p w14:paraId="1F51F608" w14:textId="309F2ECF"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Respect for Others' Property</w:t>
      </w:r>
    </w:p>
    <w:p w14:paraId="26584F2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22:1-3, we are reminded of the importance of looking out for our neighbors. If you see your neighbor's ox or sheep straying, you are to return it to them. This principle extends beyond livestock to any lost property. It teaches us to be proactive in helping others and respecting their belongings. "If you see your brother’s ox or sheep straying, you must not ignore it; be sure to return it to your brother" (Deuteronomy 22:1). This is a call to love our neighbors as ourselves, reflecting the heart of Christ in our daily interactions.</w:t>
      </w:r>
    </w:p>
    <w:p w14:paraId="24E222A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principle of returning lost items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respecting others' property strengthens relationships and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if you found a neighbor's lost item in a public place? </w:t>
      </w:r>
    </w:p>
    <w:p w14:paraId="12582814"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Kindness to Animals</w:t>
      </w:r>
    </w:p>
    <w:p w14:paraId="5B063EB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6-7 highlights a compassionate approach to nature, instructing us to let the mother bird go if we take the young or eggs. This act of mercy ensures the continuation of life and reflects God's care for all His creation. "If you come across a bird’s nest beside the road, either in a tree or on the ground, and the mother is sitting on the young or the eggs, do not take the mother with the young" (Deuteronomy 22:6). It’s a gentle reminder that our stewardship of the earth should be marked by kindness and consideration.</w:t>
      </w:r>
    </w:p>
    <w:p w14:paraId="19A0B5D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show kindness to animals in your daily life, inspired by Deuteronomy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caring for animals is emphasized in Deuteronomy 22,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animal welfare in your community, reflecting Deuteronomy 22's teachings? </w:t>
      </w:r>
    </w:p>
    <w:p w14:paraId="7F1548CE"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1E7197"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344174E" w14:textId="77777777" w:rsidR="00D254B4" w:rsidRDefault="00D254B4" w:rsidP="009C5215">
      <w:pPr>
        <w:spacing w:line="247" w:lineRule="auto"/>
        <w:rPr>
          <w:rFonts w:eastAsia="Times New Roman"/>
          <w:b/>
          <w:bCs/>
          <w:kern w:val="0"/>
          <w:sz w:val="21"/>
          <w:szCs w:val="21"/>
        </w:rPr>
      </w:pPr>
    </w:p>
    <w:p w14:paraId="456CDE42" w14:textId="77F87F99"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Safety First</w:t>
      </w:r>
    </w:p>
    <w:p w14:paraId="7C976C0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verse 8, we find a practical lesson on safety: "When you build a new house, you are to construct a parapet around your roof, so that you do not bring bloodguilt on your house if someone falls from it" (De</w:t>
      </w:r>
      <w:r>
        <w:rPr>
          <w:rFonts w:eastAsia="Times New Roman"/>
          <w:kern w:val="0"/>
          <w:sz w:val="21"/>
          <w:szCs w:val="21"/>
        </w:rPr>
        <w:t>.</w:t>
      </w:r>
      <w:r w:rsidRPr="00F6333B">
        <w:rPr>
          <w:rFonts w:eastAsia="Times New Roman"/>
          <w:kern w:val="0"/>
          <w:sz w:val="21"/>
          <w:szCs w:val="21"/>
        </w:rPr>
        <w:t xml:space="preserve"> 22:8). This instruction to build a parapet around your roof underscores the importance of taking precautions to protect others from harm. It’s a timeless principle that encourages us to create safe environments, whether at home, work, or in our communities.</w:t>
      </w:r>
    </w:p>
    <w:p w14:paraId="58194C5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apply the principle of building a parapet to ensure safety in our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responsibility for others' safety in Deuteronomy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prevent harm to others in your daily environment? </w:t>
      </w:r>
    </w:p>
    <w:p w14:paraId="5D93B8F1"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Distinctiveness in Dress</w:t>
      </w:r>
    </w:p>
    <w:p w14:paraId="072AECF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5 addresses the importance of maintaining distinctiveness in our appearance: "A woman must not wear men’s clothing, and a man must not wear women’s clothing, for whoever does these things is detestable to the LORD your God" (Deuteronomy 22:5). This verse speaks to the broader principle of honoring God’s design and order in our lives. It encourages us to embrace our God-given identities and roles with gratitude and respect.</w:t>
      </w:r>
    </w:p>
    <w:p w14:paraId="14D26DE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distinctiveness in dress reflect your values and beliefs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distinctiveness in dress is important for personal or community identity?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cultural trends with maintaining a distinct personal or spiritual identity? </w:t>
      </w:r>
    </w:p>
    <w:p w14:paraId="2394DBEC"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88B34D"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462CF21" w14:textId="77777777" w:rsidR="00D254B4" w:rsidRDefault="00D254B4" w:rsidP="009C5215">
      <w:pPr>
        <w:spacing w:line="247" w:lineRule="auto"/>
        <w:rPr>
          <w:rFonts w:eastAsia="Times New Roman"/>
          <w:b/>
          <w:bCs/>
          <w:kern w:val="0"/>
          <w:sz w:val="21"/>
          <w:szCs w:val="21"/>
        </w:rPr>
      </w:pPr>
    </w:p>
    <w:p w14:paraId="67CF9933" w14:textId="495386AF"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Integrity in Everyday Life</w:t>
      </w:r>
    </w:p>
    <w:p w14:paraId="223528A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22:9-11 provides guidelines on mixing seeds, plowing with different animals, and wearing garments of mixed fabrics. These instructions remind us to live with integrity and consistency. "Do not plant your vineyard with two types of seed; if you do, the entire harvest will be defiled" (Deuteronomy 22:9). It’s a call to avoid compromise and to live authentically, ensuring that our actions align with our beliefs.</w:t>
      </w:r>
    </w:p>
    <w:p w14:paraId="33F8B02B" w14:textId="77777777" w:rsidR="00D254B4" w:rsidRDefault="009C5215" w:rsidP="009C5215">
      <w:pPr>
        <w:spacing w:line="247" w:lineRule="auto"/>
      </w:pPr>
      <w:r w:rsidRPr="00F6333B">
        <w:rPr>
          <w:rFonts w:eastAsia="Times New Roman"/>
          <w:kern w:val="0"/>
          <w:sz w:val="21"/>
          <w:szCs w:val="21"/>
        </w:rPr>
        <w:t>1. How can you apply the principle of returning lost items to modern-day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in small actions impacts your overall character?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would you do if faced with a situation that tests your honesty at work?</w:t>
      </w:r>
    </w:p>
    <w:p w14:paraId="037B31D0" w14:textId="77777777" w:rsidR="00D254B4" w:rsidRDefault="00D254B4" w:rsidP="009C5215">
      <w:pPr>
        <w:spacing w:line="247" w:lineRule="auto"/>
      </w:pPr>
    </w:p>
    <w:p w14:paraId="3D9C8F2C" w14:textId="77777777" w:rsidR="00D254B4" w:rsidRDefault="00D254B4" w:rsidP="009C5215">
      <w:pPr>
        <w:spacing w:line="247" w:lineRule="auto"/>
      </w:pPr>
    </w:p>
    <w:p w14:paraId="7A456709" w14:textId="77777777" w:rsidR="00D254B4" w:rsidRDefault="00D254B4" w:rsidP="009C5215">
      <w:pPr>
        <w:spacing w:line="247" w:lineRule="auto"/>
      </w:pPr>
    </w:p>
    <w:p w14:paraId="000CA0A2" w14:textId="3A2D6340"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Upholding Marital Faithfulness</w:t>
      </w:r>
    </w:p>
    <w:p w14:paraId="7F7B061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Verses 13-21 emphasize the sanctity of marriage and the importance of faithfulness. The passage outlines serious consequences for false accusations and infidelity, underscoring the value God places on truth and commitment in marriage. "If a man takes a wife and, after sleeping with her, despises her and slanders her..." (Deuteronomy 22:13-14). This teaches us to honor our commitments and to cherish the covenant of marriage as a reflection of Christ’s love for the church.</w:t>
      </w:r>
    </w:p>
    <w:p w14:paraId="2DA5BD1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support and encourage faithfulness in your own marriage and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marital faithfulness is crucial for a strong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address and prevent infidelity in relationships? </w:t>
      </w:r>
    </w:p>
    <w:p w14:paraId="287B7777"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73C34F"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DFD6055" w14:textId="77777777" w:rsidR="00D254B4" w:rsidRDefault="00D254B4" w:rsidP="009C5215">
      <w:pPr>
        <w:spacing w:line="247" w:lineRule="auto"/>
        <w:rPr>
          <w:rFonts w:eastAsia="Times New Roman"/>
          <w:b/>
          <w:bCs/>
          <w:kern w:val="0"/>
          <w:sz w:val="21"/>
          <w:szCs w:val="21"/>
        </w:rPr>
      </w:pPr>
    </w:p>
    <w:p w14:paraId="4A549C22" w14:textId="29188D9C"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Justice and Fairness</w:t>
      </w:r>
    </w:p>
    <w:p w14:paraId="2AF6B0B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verses 22-30, we see a strong emphasis on justice and fairness in dealing with cases of immorality. The passage calls for careful investigation and appropriate consequences, ensuring that justice is served. "If a man is found lying with another man’s wife, both the man who slept with her and the woman must die" (Deuteronomy 22:22). This highlights the importance of upholding justice while also extending grace and forgiveness, as modeled by Christ.</w:t>
      </w:r>
    </w:p>
    <w:p w14:paraId="54E58F8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principles of fairness from Deuteronomy 22 in resolving modern disputes?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is emphasized in community interactions in Deuteronomy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fairness in your daily decisions and actions? </w:t>
      </w:r>
    </w:p>
    <w:p w14:paraId="05C01958"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Protecting the Vulnerable</w:t>
      </w:r>
    </w:p>
    <w:p w14:paraId="3598FCA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also addresses the protection of those who are vulnerable, such as women in distress. It calls for compassion and justice, ensuring that the rights and dignity of all individuals are upheld. "But if in the open country a man encounters a girl pledged to be married and he forces her and lies with her, only the man who has done this must die" (Deuteronomy 22:25). This reflects God’s heart for justice and His call for us to defend the defenseless.</w:t>
      </w:r>
    </w:p>
    <w:p w14:paraId="4920F7D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apply Deuteronomy 22's principles to protect vulnerable individuals 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protecting the vulnerable is emphasized in Deuteronomy 22, and how does it relate to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safety and well-being of those at risk around you? </w:t>
      </w:r>
    </w:p>
    <w:p w14:paraId="076F11B9"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C4D30D"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6D08E8C6" w14:textId="77777777" w:rsidR="00D254B4" w:rsidRDefault="00D254B4" w:rsidP="009C5215">
      <w:pPr>
        <w:spacing w:line="247" w:lineRule="auto"/>
        <w:rPr>
          <w:rFonts w:eastAsia="Times New Roman"/>
          <w:b/>
          <w:bCs/>
          <w:kern w:val="0"/>
          <w:sz w:val="21"/>
          <w:szCs w:val="21"/>
        </w:rPr>
      </w:pPr>
    </w:p>
    <w:p w14:paraId="10D0F243" w14:textId="5FE19B1F"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Community Responsibility</w:t>
      </w:r>
    </w:p>
    <w:p w14:paraId="3AEAB12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Throughout Deuteronomy 22, there is a recurring theme of community responsibility. Whether it’s returning lost property or ensuring safety, we are reminded that we are part of a larger community and have a role to play in its well-being. This chapter encourages us to be active participants in our communities, reflecting God’s love and care in tangible ways.</w:t>
      </w:r>
    </w:p>
    <w:p w14:paraId="589C1E6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apply the principle of returning lost items to foster trust 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responsibility is emphasized, and how does it benefit society as a whole?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fairness and justice in your community's daily interactions? </w:t>
      </w:r>
    </w:p>
    <w:p w14:paraId="7848514D"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with Purpose</w:t>
      </w:r>
    </w:p>
    <w:p w14:paraId="0963F40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Ultimately, Deuteronomy 22 calls us to live with purpose and intentionality, aligning our lives with God’s commands. Each instruction, whether about property, safety, or relationships, points us toward a life that honors God and serves others. As we apply these lessons, we are reminded of Jesus’ words in Matthew 22:37-39, to love God with all our heart and to love our neighbor as ourselves. Let’s embrace these principles and live out our faith with joy and conviction.</w:t>
      </w:r>
    </w:p>
    <w:p w14:paraId="5A959086"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Deuteronomy 22 guide you in living with purpose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applying the principles of responsibility found in Deuteronomy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living with purpose involves attention to detail, as seen in Deuteronomy 22?</w:t>
      </w:r>
      <w:r w:rsidRPr="001B37DC">
        <w:br w:type="page"/>
      </w:r>
    </w:p>
    <w:p w14:paraId="36D658AB"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23 Teaching Points and Bible Study Questions</w:t>
      </w:r>
    </w:p>
    <w:p w14:paraId="581478DA" w14:textId="09D6DF1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Importance of Purity in Community</w:t>
      </w:r>
    </w:p>
    <w:p w14:paraId="246D302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23 emphasizes the need for purity within the community of believers. The chapter begins by outlining who may not enter the assembly of the Lord, underscoring the importance of maintaining a holy and set-apart community. This reminds us that our lives should reflect the holiness of God, as we are called to be "a chosen people, a royal priesthood, a holy nation" (1 Peter 2:9). By striving for purity, we honor God and create a community that reflects His character.</w:t>
      </w:r>
    </w:p>
    <w:p w14:paraId="0BDCB2F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maintain purity in our community while being inclusive and supportive of all members?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is emphasized for the well-being of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purity in your daily interactions within your community? </w:t>
      </w:r>
    </w:p>
    <w:p w14:paraId="2CCA7810"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Compassion for the Vulnerable</w:t>
      </w:r>
    </w:p>
    <w:p w14:paraId="6E6CB87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also highlights the importance of compassion, particularly towards those who are vulnerable. Verses 15-16 instruct us not to return a runaway slave to their master, but rather to let them live among us wherever they choose. This teaches us to extend kindness and protection to those in need, reflecting the love and mercy of Christ, who said, "Truly I tell you, whatever you did for one of the least of these brothers of Mine, you did for Me" (Matthew 25:40).</w:t>
      </w:r>
    </w:p>
    <w:p w14:paraId="5BEE292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show compassion to the vulnerable in your community, inspired by Deuteronomy 23's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Deuteronomy 23 emphasizes caring for the vulnerable, and how can this guide your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support vulnerable individuals, reflecting the principles in Deuteronomy 23? </w:t>
      </w:r>
    </w:p>
    <w:p w14:paraId="05F0DA0A"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57862D"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CDC19FA" w14:textId="77777777" w:rsidR="00D254B4" w:rsidRDefault="00D254B4" w:rsidP="009C5215">
      <w:pPr>
        <w:spacing w:line="247" w:lineRule="auto"/>
        <w:rPr>
          <w:rFonts w:eastAsia="Times New Roman"/>
          <w:b/>
          <w:bCs/>
          <w:kern w:val="0"/>
          <w:sz w:val="21"/>
          <w:szCs w:val="21"/>
        </w:rPr>
      </w:pPr>
    </w:p>
    <w:p w14:paraId="5AAD17A1" w14:textId="7AC32E82"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Integrity in Financial Dealings</w:t>
      </w:r>
    </w:p>
    <w:p w14:paraId="3D70554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23:19-20 advises against charging interest on loans to fellow Israelites, promoting fairness and integrity in financial dealings. This principle encourages us to prioritize relationships over profit, reminding us that "the love of money is the root of all kinds of evil" (1 Timothy 6:10). By practicing integrity, we build trust and strengthen our community.</w:t>
      </w:r>
    </w:p>
    <w:p w14:paraId="1983695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integrity when lending money to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honesty in financial dealings is emphasized in Deuteronomy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exploiting others financially in your daily life? </w:t>
      </w:r>
    </w:p>
    <w:p w14:paraId="616C25EF"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Vows</w:t>
      </w:r>
    </w:p>
    <w:p w14:paraId="0CF8360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underscores the seriousness of making vows to the Lord. Verses 21-23 remind us that if we make a vow, we must fulfill it promptly. This teaches us the importance of keeping our word, as "it is better not to vow than to make a vow and not fulfill it" (Ecclesiastes 5:5). Our integrity in speech and action reflects our commitment to God and others.</w:t>
      </w:r>
    </w:p>
    <w:p w14:paraId="293DECE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making vows impact your daily decision-making and personal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keeping vows is emphasized, and how does it affect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fulfill vows made to God and others? </w:t>
      </w:r>
    </w:p>
    <w:p w14:paraId="5235DA34"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AD3969"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6010D187" w14:textId="77777777" w:rsidR="00D254B4" w:rsidRDefault="00D254B4" w:rsidP="009C5215">
      <w:pPr>
        <w:spacing w:line="247" w:lineRule="auto"/>
        <w:rPr>
          <w:rFonts w:eastAsia="Times New Roman"/>
          <w:b/>
          <w:bCs/>
          <w:kern w:val="0"/>
          <w:sz w:val="21"/>
          <w:szCs w:val="21"/>
        </w:rPr>
      </w:pPr>
    </w:p>
    <w:p w14:paraId="47B660DD" w14:textId="288060D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Respect for Personal Boundaries</w:t>
      </w:r>
    </w:p>
    <w:p w14:paraId="3AAEDD4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23:24-25 provides guidelines for respecting others' property, allowing us to eat from a neighbor's vineyard or field but not to take more than we need. This principle teaches us to respect personal boundaries and to practice self-control, echoing the command to "love your neighbor as yourself" (Mark 12:31).</w:t>
      </w:r>
    </w:p>
    <w:p w14:paraId="506C7208" w14:textId="77777777" w:rsidR="00D254B4" w:rsidRDefault="009C5215" w:rsidP="009C5215">
      <w:pPr>
        <w:spacing w:line="247" w:lineRule="auto"/>
      </w:pPr>
      <w:r w:rsidRPr="00F6333B">
        <w:rPr>
          <w:rFonts w:eastAsia="Times New Roman"/>
          <w:kern w:val="0"/>
          <w:sz w:val="21"/>
          <w:szCs w:val="21"/>
        </w:rPr>
        <w:t>1. How can respecting personal boundaries in Deuteronomy 23 influence our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boundaries are emphasized in Deuteronomy 23, and how can we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respect others' boundaries in your daily interactions?</w:t>
      </w:r>
    </w:p>
    <w:p w14:paraId="49DC7DBB" w14:textId="77777777" w:rsidR="00D254B4" w:rsidRDefault="00D254B4" w:rsidP="009C5215">
      <w:pPr>
        <w:spacing w:line="247" w:lineRule="auto"/>
      </w:pPr>
    </w:p>
    <w:p w14:paraId="112EC081" w14:textId="77777777" w:rsidR="00D254B4" w:rsidRDefault="00D254B4" w:rsidP="009C5215">
      <w:pPr>
        <w:spacing w:line="247" w:lineRule="auto"/>
      </w:pPr>
    </w:p>
    <w:p w14:paraId="7A4A2D4A" w14:textId="77777777" w:rsidR="00D254B4" w:rsidRDefault="00D254B4" w:rsidP="009C5215">
      <w:pPr>
        <w:spacing w:line="247" w:lineRule="auto"/>
      </w:pPr>
    </w:p>
    <w:p w14:paraId="17866875" w14:textId="499BD514"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Call to Holiness</w:t>
      </w:r>
    </w:p>
    <w:p w14:paraId="1A62123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repeatedly calls us to be holy, as God is holy. This is a reminder that our actions and attitudes should reflect our identity as God's people. As we strive for holiness, we are reminded of the words of Jesus: "Be perfect, therefore, as your heavenly Father is perfect" (Matthew 5:48). Our pursuit of holiness is a testament to our faith and devotion.</w:t>
      </w:r>
    </w:p>
    <w:p w14:paraId="3F61AD4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call to holiness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emphasized in community living according to Deuteronomy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environment reflects a commitment to holiness? </w:t>
      </w:r>
    </w:p>
    <w:p w14:paraId="5F1E5FD8"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052989"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701421D6" w14:textId="77777777" w:rsidR="00D254B4" w:rsidRDefault="00D254B4" w:rsidP="009C5215">
      <w:pPr>
        <w:spacing w:line="247" w:lineRule="auto"/>
        <w:rPr>
          <w:rFonts w:eastAsia="Times New Roman"/>
          <w:b/>
          <w:bCs/>
          <w:kern w:val="0"/>
          <w:sz w:val="21"/>
          <w:szCs w:val="21"/>
        </w:rPr>
      </w:pPr>
    </w:p>
    <w:p w14:paraId="2141932D" w14:textId="17173334"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Value of Community Support</w:t>
      </w:r>
    </w:p>
    <w:p w14:paraId="6BB7EE0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23 encourages us to support one another within the community. By providing for each other's needs and upholding one another in times of difficulty, we fulfill the law of Christ, which is to "carry one another's burdens" (Galatians 6:2). This mutual support strengthens our bonds and reflects the unity of the body of Christ.</w:t>
      </w:r>
    </w:p>
    <w:p w14:paraId="0A3363B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support community members facing challenges, as outlined in Deuteronomy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is emphasized in Deuteronomy 23, and how can it be applied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supportive environment in your community, inspired by Deuteronomy 23? </w:t>
      </w:r>
    </w:p>
    <w:p w14:paraId="7085A0AC"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Obedience</w:t>
      </w:r>
    </w:p>
    <w:p w14:paraId="5171D8F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Obedience to God's commands is a central theme in Deuteronomy 23. By following His instructions, we demonstrate our love and reverence for Him. Jesus affirmed this when He said, "If you love Me, you will keep My commandments" (John 14:15). Our obedience is a reflection of our faith and trust in God's wisdom.</w:t>
      </w:r>
    </w:p>
    <w:p w14:paraId="179DB74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principles of obedience from Deuteronomy 23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in maintaining community integrity in Deuteronomy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personal discipline from the obedience requirements in Deuteronomy 23? </w:t>
      </w:r>
    </w:p>
    <w:p w14:paraId="252A5848"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E20671"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408D7DB" w14:textId="77777777" w:rsidR="00D254B4" w:rsidRDefault="00D254B4" w:rsidP="009C5215">
      <w:pPr>
        <w:spacing w:line="247" w:lineRule="auto"/>
        <w:rPr>
          <w:rFonts w:eastAsia="Times New Roman"/>
          <w:b/>
          <w:bCs/>
          <w:kern w:val="0"/>
          <w:sz w:val="21"/>
          <w:szCs w:val="21"/>
        </w:rPr>
      </w:pPr>
    </w:p>
    <w:p w14:paraId="188CEB13" w14:textId="561DE5E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Blessing of Generosity</w:t>
      </w:r>
    </w:p>
    <w:p w14:paraId="7122E7E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encourages generosity, particularly towards those in need. By sharing our resources and blessings, we reflect the generosity of God, who "loves a cheerful giver" (2 Corinthians 9:7). Generosity not only blesses others but also enriches our own lives, as we experience the joy of giving.</w:t>
      </w:r>
    </w:p>
    <w:p w14:paraId="63287FD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practicing generosity in your community reflect the blessings mentioned in Deuteronomy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as a blessing in Deuteronomy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 spirit of generosity in your daily life? </w:t>
      </w:r>
    </w:p>
    <w:p w14:paraId="23BDF211"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48FC332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23 assures us of God's presence among His people. As we live according to His commands, we are reminded that He is with us, guiding and protecting us. This assurance gives us confidence and peace, knowing that "the Lord your God is with you wherever you go" (Joshua 1:9). Our faith in His presence empowers us to live boldly and faithfully.</w:t>
      </w:r>
    </w:p>
    <w:p w14:paraId="0E43CCEB"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God's presence in your daily life according to Deuteronomy 23's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purity is linked to the assurance of God's presence in Deuteronomy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invite God's presence into your community as suggested in Deuteronomy 23?</w:t>
      </w:r>
      <w:r w:rsidRPr="001B37DC">
        <w:br w:type="page"/>
      </w:r>
    </w:p>
    <w:p w14:paraId="5A19141C"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24 Teaching Points and Bible Study Questions</w:t>
      </w:r>
    </w:p>
    <w:p w14:paraId="0F254D9E" w14:textId="724DD4B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Sanctity of Marriage</w:t>
      </w:r>
    </w:p>
    <w:p w14:paraId="251F58E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24 begins with guidelines on marriage and divorce, emphasizing the importance of commitment and respect within this sacred union. The passage reminds us that marriage is not to be entered into lightly. As it is written, "When a man takes a wife and marries her, if then she finds no favor in his eyes because he has found some indecency in her, and he writes her a certificate of divorce..." (Deuteronomy 24:1). This underscores the seriousness of marriage vows and the need for integrity and faithfulness, reflecting the covenant relationship God desires with us.</w:t>
      </w:r>
    </w:p>
    <w:p w14:paraId="3EA259B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apply the principles of commitment in Deuteronomy 24 to strengthen modern marriages?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Deuteronomy 24 emphasizes responsibility in marriage, and how can we embody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respect and dignity in your marriage, reflecting Deuteronomy 24's teachings? </w:t>
      </w:r>
    </w:p>
    <w:p w14:paraId="75591D2B"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Compassion for the Newlywed</w:t>
      </w:r>
    </w:p>
    <w:p w14:paraId="76C0EA5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also highlights the importance of compassion and understanding for newlyweds. "If a man has recently married, he must not be sent to war or have any other duty laid on him. For one year he is to be free to stay at home and bring happiness to the wife he has married" (Deuteronomy 24:5). This provision shows the value of nurturing relationships and building a strong foundation in the early days of marriage, a principle that can be applied to all relationships.</w:t>
      </w:r>
    </w:p>
    <w:p w14:paraId="61EADED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support newlyweds in our community to ensure they feel valued and understood?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prioritize compassion for newlyweds in their first year?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help newlyweds balance responsibilities and nurture their relationship? </w:t>
      </w:r>
    </w:p>
    <w:p w14:paraId="4B01A227"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AD6B57"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3CB87D14" w14:textId="77777777" w:rsidR="00D254B4" w:rsidRDefault="00D254B4" w:rsidP="009C5215">
      <w:pPr>
        <w:spacing w:line="247" w:lineRule="auto"/>
        <w:rPr>
          <w:rFonts w:eastAsia="Times New Roman"/>
          <w:b/>
          <w:bCs/>
          <w:kern w:val="0"/>
          <w:sz w:val="21"/>
          <w:szCs w:val="21"/>
        </w:rPr>
      </w:pPr>
    </w:p>
    <w:p w14:paraId="0A74238C" w14:textId="13FBC4C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Fairness in Lending</w:t>
      </w:r>
    </w:p>
    <w:p w14:paraId="248456E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24:6 teaches us about fairness and respect in financial dealings: "Do not take a pair of millstones—not even the upper one—as security for a debt, because that would be taking a man's livelihood as security". This lesson encourages us to consider the impact of our actions on others and to act with integrity and compassion, ensuring that our dealings do not harm those around us.</w:t>
      </w:r>
    </w:p>
    <w:p w14:paraId="04059EE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fairness when lending to someone in need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fairness in lending is emphasized in Deuteronomy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balance compassion and responsibility in lending practices? </w:t>
      </w:r>
    </w:p>
    <w:p w14:paraId="66ACC67F"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Justice for All</w:t>
      </w:r>
    </w:p>
    <w:p w14:paraId="0D47EF2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emphasizes justice, especially for the vulnerable. "Do not deny justice to a foreigner or the fatherless, and do not take a widow's cloak as security" (Deuteronomy 24:17). This commandment calls us to be advocates for those who cannot defend themselves, reflecting God's heart for justice and mercy.</w:t>
      </w:r>
    </w:p>
    <w:p w14:paraId="1BAE45B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fairness in your community when dealing with vulnerable individuals?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for all is emphasized in Deuteronomy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equitable treatment for everyone in your daily interactions? </w:t>
      </w:r>
    </w:p>
    <w:p w14:paraId="6C34CE1C"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18CACC"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D0B1328" w14:textId="77777777" w:rsidR="00D254B4" w:rsidRDefault="00D254B4" w:rsidP="009C5215">
      <w:pPr>
        <w:spacing w:line="247" w:lineRule="auto"/>
        <w:rPr>
          <w:rFonts w:eastAsia="Times New Roman"/>
          <w:b/>
          <w:bCs/>
          <w:kern w:val="0"/>
          <w:sz w:val="21"/>
          <w:szCs w:val="21"/>
        </w:rPr>
      </w:pPr>
    </w:p>
    <w:p w14:paraId="07B47CAF" w14:textId="7228A9E8"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Remembering Past Deliverance</w:t>
      </w:r>
    </w:p>
    <w:p w14:paraId="321FEFD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24:18, we are reminded of God's deliverance: "Remember that you were slaves in Egypt and the LORD your God redeemed you from there. That is why I command you to do this". This lesson encourages gratitude and humility, urging us to remember God's past faithfulness and to extend that same grace to others.</w:t>
      </w:r>
    </w:p>
    <w:p w14:paraId="6107620D" w14:textId="77777777" w:rsidR="00D254B4" w:rsidRDefault="009C5215" w:rsidP="009C5215">
      <w:pPr>
        <w:spacing w:line="247" w:lineRule="auto"/>
      </w:pPr>
      <w:r w:rsidRPr="00F6333B">
        <w:rPr>
          <w:rFonts w:eastAsia="Times New Roman"/>
          <w:kern w:val="0"/>
          <w:sz w:val="21"/>
          <w:szCs w:val="21"/>
        </w:rPr>
        <w:t>1. How can remembering past deliverance influence your response to current challenges or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past deliverance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remember and honor past deliverance?</w:t>
      </w:r>
    </w:p>
    <w:p w14:paraId="627D4DA5" w14:textId="77777777" w:rsidR="00D254B4" w:rsidRDefault="00D254B4" w:rsidP="009C5215">
      <w:pPr>
        <w:spacing w:line="247" w:lineRule="auto"/>
      </w:pPr>
    </w:p>
    <w:p w14:paraId="590AF638" w14:textId="77777777" w:rsidR="00D254B4" w:rsidRDefault="00D254B4" w:rsidP="009C5215">
      <w:pPr>
        <w:spacing w:line="247" w:lineRule="auto"/>
      </w:pPr>
    </w:p>
    <w:p w14:paraId="246686AE" w14:textId="77777777" w:rsidR="00D254B4" w:rsidRDefault="00D254B4" w:rsidP="009C5215">
      <w:pPr>
        <w:spacing w:line="247" w:lineRule="auto"/>
      </w:pPr>
    </w:p>
    <w:p w14:paraId="61ABD087" w14:textId="14949D62"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Generosity to the Needy</w:t>
      </w:r>
    </w:p>
    <w:p w14:paraId="176BB7E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instructs us to be generous: "When you are harvesting in your field and you overlook a sheaf, do not go back to get it. Leave it for the foreigner, the fatherless, and the widow" (Deuteronomy 24:19). This principle of leaving behind a portion for those in need teaches us to be open-handed and considerate, ensuring that our blessings overflow to others.</w:t>
      </w:r>
    </w:p>
    <w:p w14:paraId="1A7B62E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generosity into your daily routine to support those in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emphasized as a community responsibility in Deuteronomy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needy are not overlooked in your community? </w:t>
      </w:r>
    </w:p>
    <w:p w14:paraId="7A9B03C2"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F93F19"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414B6EC" w14:textId="77777777" w:rsidR="00D254B4" w:rsidRDefault="00D254B4" w:rsidP="009C5215">
      <w:pPr>
        <w:spacing w:line="247" w:lineRule="auto"/>
        <w:rPr>
          <w:rFonts w:eastAsia="Times New Roman"/>
          <w:b/>
          <w:bCs/>
          <w:kern w:val="0"/>
          <w:sz w:val="21"/>
          <w:szCs w:val="21"/>
        </w:rPr>
      </w:pPr>
    </w:p>
    <w:p w14:paraId="0A8EEC8D" w14:textId="36F65B2E"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Importance of Integrity</w:t>
      </w:r>
    </w:p>
    <w:p w14:paraId="2815978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Integrity is a recurring theme, as seen in the instruction not to take advantage of a hired worker: "Do not take advantage of a hired worker who is poor and needy, whether that worker is a fellow Israelite or a foreigner residing in one of your towns" (Deuteronomy 24:14). This lesson calls us to treat everyone with fairness and respect, reflecting God's righteousness in our daily interactions.</w:t>
      </w:r>
    </w:p>
    <w:p w14:paraId="5F6288E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practicing integrity in daily transactions impact your relationships and community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emphasized in laws about fair treatment of workers and the vulnerable?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the principles of integrity in Deuteronomy 24? </w:t>
      </w:r>
    </w:p>
    <w:p w14:paraId="622BF477"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Accountability for Actions</w:t>
      </w:r>
    </w:p>
    <w:p w14:paraId="4B4E698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24:16 teaches personal responsibility: "Fathers shall not be put to death for their children, nor children put to death for their fathers; each is to die for their own sin". This principle of individual accountability encourages us to take responsibility for our actions and to seek God's guidance in living a life that honors Him.</w:t>
      </w:r>
    </w:p>
    <w:p w14:paraId="1A34046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ensure accountability in our community for actions that affect others'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responsibility is emphasized in maintaining justice and fairness?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hold yourself accountable for your actions in daily life? </w:t>
      </w:r>
    </w:p>
    <w:p w14:paraId="0C0D1E9B"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65C860"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0CA6DC3E" w14:textId="77777777" w:rsidR="00D254B4" w:rsidRDefault="00D254B4" w:rsidP="009C5215">
      <w:pPr>
        <w:spacing w:line="247" w:lineRule="auto"/>
        <w:rPr>
          <w:rFonts w:eastAsia="Times New Roman"/>
          <w:b/>
          <w:bCs/>
          <w:kern w:val="0"/>
          <w:sz w:val="21"/>
          <w:szCs w:val="21"/>
        </w:rPr>
      </w:pPr>
    </w:p>
    <w:p w14:paraId="589A2734" w14:textId="25C4DEDF"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Power of Community Support</w:t>
      </w:r>
    </w:p>
    <w:p w14:paraId="2CDEE7C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highlights the importance of community support, especially for those in need. By leaving behind part of the harvest for the less fortunate, the community is strengthened and unified. This lesson reminds us of the power of collective action and the blessings that come from supporting one another.</w:t>
      </w:r>
    </w:p>
    <w:p w14:paraId="7E6EC11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apply Deuteronomy 24's principles to support those in need within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is emphasized in Deuteronomy 24, and how can we embody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no one in your community is left without support? </w:t>
      </w:r>
    </w:p>
    <w:p w14:paraId="79F27C99"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Out God's Commands</w:t>
      </w:r>
    </w:p>
    <w:p w14:paraId="66A2F37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24 encourages us to live out God's commands in every aspect of our lives. By following these principles, we reflect God's love and justice to the world. As we apply these lessons, we become a living testimony of God's grace and truth, drawing others to the hope found in Christ.</w:t>
      </w:r>
    </w:p>
    <w:p w14:paraId="1463F0A2"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fairness and justice in your daily interactions, as outlined in Deuteronomy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caring for the vulnerable,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live out God's commands in your community effectively?</w:t>
      </w:r>
      <w:r w:rsidRPr="001B37DC">
        <w:br w:type="page"/>
      </w:r>
    </w:p>
    <w:p w14:paraId="591331BE"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25 Teaching Points and Bible Study Questions</w:t>
      </w:r>
    </w:p>
    <w:p w14:paraId="50683D62" w14:textId="785BF81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Fairness in Justice</w:t>
      </w:r>
    </w:p>
    <w:p w14:paraId="4A07C00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25:1-3 emphasizes the importance of fairness in justice, reminding us that disputes should be resolved with integrity. "If there is a dispute between men, they are to go to court, and the judges will decide their case, acquitting the innocent and condemning the guilty" (Deuteronomy 25:1). This teaches us to uphold justice in our daily interactions, ensuring that truth and righteousness prevail in all our dealings.</w:t>
      </w:r>
    </w:p>
    <w:p w14:paraId="265DB35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ensure fairness in our justice system today, reflecting Deuteronomy 25's principles?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fairness in justice is emphasized in Deuteronomy 25, and how can we apply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fairness and justice in your community, inspired by Deuteronomy 25? </w:t>
      </w:r>
    </w:p>
    <w:p w14:paraId="73B4F2CE"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Respect for Human Dignity</w:t>
      </w:r>
    </w:p>
    <w:p w14:paraId="7FD3B48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passage also instructs us on the humane treatment of those who are punished. "He may be flogged in your presence with the number of lashes appropriate for his crime, but he must not receive more than forty lashes" (Deuteronomy 25:2-3). This underscores the value of human dignity, reminding us to treat others with compassion and respect, even when they have erred.</w:t>
      </w:r>
    </w:p>
    <w:p w14:paraId="77C0B9D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ensure respect for human dignity in 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human dignity is emphasized in community laws and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uphold dignity in challenging situations? </w:t>
      </w:r>
    </w:p>
    <w:p w14:paraId="43770A78"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3235B8"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0B7FE3A" w14:textId="77777777" w:rsidR="00D254B4" w:rsidRDefault="00D254B4" w:rsidP="009C5215">
      <w:pPr>
        <w:spacing w:line="247" w:lineRule="auto"/>
        <w:rPr>
          <w:rFonts w:eastAsia="Times New Roman"/>
          <w:b/>
          <w:bCs/>
          <w:kern w:val="0"/>
          <w:sz w:val="21"/>
          <w:szCs w:val="21"/>
        </w:rPr>
      </w:pPr>
    </w:p>
    <w:p w14:paraId="37A551A1" w14:textId="7643C3B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Kindness to Animals</w:t>
      </w:r>
    </w:p>
    <w:p w14:paraId="5C396B1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4 provides a simple yet profound lesson: "Do not muzzle an ox while it is treading out the grain" (Deuteronomy 25:4). This teaches us to care for the needs of those who work for us, whether they are human or animal. It’s a call to be considerate and generous, recognizing the contributions of all creatures in our lives.</w:t>
      </w:r>
    </w:p>
    <w:p w14:paraId="21CD8CB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principle of kindness to animals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showing kindness to animals is important in our relationship with creation?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animals in your care are treated humanely? </w:t>
      </w:r>
    </w:p>
    <w:p w14:paraId="659C605C"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Family Responsibility</w:t>
      </w:r>
    </w:p>
    <w:p w14:paraId="3B298A6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highlights the importance of family responsibility, particularly in the context of levirate marriage. "If brothers dwell together and one of them dies without a son, the widow must not marry outside the family" (Deuteronomy 25:5). This principle encourages us to support and care for our family members, ensuring their well-being and continuity.</w:t>
      </w:r>
    </w:p>
    <w:p w14:paraId="43AE86B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apply the principle of family responsibility in modern family dynamics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family obligations are emphasized in Deuteronomy 25, and how can we honor them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family responsibilities are shared and respected in your household? </w:t>
      </w:r>
    </w:p>
    <w:p w14:paraId="2A1173A2"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F31A83"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02970528" w14:textId="77777777" w:rsidR="00D254B4" w:rsidRDefault="00D254B4" w:rsidP="009C5215">
      <w:pPr>
        <w:spacing w:line="247" w:lineRule="auto"/>
        <w:rPr>
          <w:rFonts w:eastAsia="Times New Roman"/>
          <w:b/>
          <w:bCs/>
          <w:kern w:val="0"/>
          <w:sz w:val="21"/>
          <w:szCs w:val="21"/>
        </w:rPr>
      </w:pPr>
    </w:p>
    <w:p w14:paraId="19735F18" w14:textId="3F4CDBBF"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Preserving Legacy</w:t>
      </w:r>
    </w:p>
    <w:p w14:paraId="7A13E72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Continuing from the previous point, the passage emphasizes the preservation of a family’s legacy. "Her husband’s brother is to take her as his wife and fulfill the duty of a brother-in-law to her" (Deuteronomy 25:5). This teaches us the importance of honoring and preserving our family heritage, ensuring that our loved ones are remembered and cherished.</w:t>
      </w:r>
    </w:p>
    <w:p w14:paraId="12FEB9BC" w14:textId="77777777" w:rsidR="00D254B4" w:rsidRDefault="009C5215" w:rsidP="009C5215">
      <w:pPr>
        <w:spacing w:line="247" w:lineRule="auto"/>
      </w:pPr>
      <w:r w:rsidRPr="00F6333B">
        <w:rPr>
          <w:rFonts w:eastAsia="Times New Roman"/>
          <w:kern w:val="0"/>
          <w:sz w:val="21"/>
          <w:szCs w:val="21"/>
        </w:rPr>
        <w:t>1. How can you ensure your family's values and traditions are preserved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preserving a family legacy is important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honor and continue your ancestors' legacy in your daily life?</w:t>
      </w:r>
    </w:p>
    <w:p w14:paraId="0A2A7C2C" w14:textId="77777777" w:rsidR="00D254B4" w:rsidRDefault="00D254B4" w:rsidP="009C5215">
      <w:pPr>
        <w:spacing w:line="247" w:lineRule="auto"/>
      </w:pPr>
    </w:p>
    <w:p w14:paraId="2DE77BFC" w14:textId="77777777" w:rsidR="00D254B4" w:rsidRDefault="00D254B4" w:rsidP="009C5215">
      <w:pPr>
        <w:spacing w:line="247" w:lineRule="auto"/>
      </w:pPr>
    </w:p>
    <w:p w14:paraId="34139262" w14:textId="77777777" w:rsidR="00D254B4" w:rsidRDefault="00D254B4" w:rsidP="009C5215">
      <w:pPr>
        <w:spacing w:line="247" w:lineRule="auto"/>
      </w:pPr>
    </w:p>
    <w:p w14:paraId="37AC824B" w14:textId="248C43D9"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Integrity in Business</w:t>
      </w:r>
    </w:p>
    <w:p w14:paraId="700F583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25:13-16 warns against dishonest business practices: "You shall not have two differing weights in your bag, one heavy and one light" (Deuteronomy 25:13). This lesson calls us to conduct our business with honesty and integrity, reflecting God’s righteousness in all our transactions.</w:t>
      </w:r>
    </w:p>
    <w:p w14:paraId="17B79E6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fairness and honesty in your business transactions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in business is crucial for community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dishonest practices in your workplace? </w:t>
      </w:r>
    </w:p>
    <w:p w14:paraId="4A355A6B"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1D5511"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4B285D71" w14:textId="77777777" w:rsidR="00D254B4" w:rsidRDefault="00D254B4" w:rsidP="009C5215">
      <w:pPr>
        <w:spacing w:line="247" w:lineRule="auto"/>
        <w:rPr>
          <w:rFonts w:eastAsia="Times New Roman"/>
          <w:b/>
          <w:bCs/>
          <w:kern w:val="0"/>
          <w:sz w:val="21"/>
          <w:szCs w:val="21"/>
        </w:rPr>
      </w:pPr>
    </w:p>
    <w:p w14:paraId="7A43C0D5" w14:textId="5C55303C"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Justice for All</w:t>
      </w:r>
    </w:p>
    <w:p w14:paraId="1449A42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also reminds us of the importance of justice for all, regardless of status. "You shall not have in your house two differing measures, one large and one small" (Deuteronomy 25:14). This principle encourages us to treat everyone fairly, ensuring that our actions reflect God’s impartiality and love.</w:t>
      </w:r>
    </w:p>
    <w:p w14:paraId="682BB19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fairness in your community when resolving disputes or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is important for maintaining harmony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advocate for those who are denied justice in your environment? </w:t>
      </w:r>
    </w:p>
    <w:p w14:paraId="6F4952AF"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Accountability</w:t>
      </w:r>
    </w:p>
    <w:p w14:paraId="6AF5F96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15 emphasizes accountability: "You must maintain accurate and honest weights and measures, so that you may live long in the land the LORD your God is giving you" (Deuteronomy 25:15). This teaches us that our actions have consequences, and we are accountable to God for how we live our lives.</w:t>
      </w:r>
    </w:p>
    <w:p w14:paraId="796F0CE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fairness and accountability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in maintaining community trust and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hold yourself accountable in your personal and professional life? </w:t>
      </w:r>
    </w:p>
    <w:p w14:paraId="10FF810A"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BE3026"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413BE41C" w14:textId="77777777" w:rsidR="00D254B4" w:rsidRDefault="00D254B4" w:rsidP="009C5215">
      <w:pPr>
        <w:spacing w:line="247" w:lineRule="auto"/>
        <w:rPr>
          <w:rFonts w:eastAsia="Times New Roman"/>
          <w:b/>
          <w:bCs/>
          <w:kern w:val="0"/>
          <w:sz w:val="21"/>
          <w:szCs w:val="21"/>
        </w:rPr>
      </w:pPr>
    </w:p>
    <w:p w14:paraId="344E3A28" w14:textId="664A08AE"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Importance of Obedience</w:t>
      </w:r>
    </w:p>
    <w:p w14:paraId="3819D45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concludes with a reminder of the importance of obedience to God’s commands. "For everyone who behaves dishonestly in regard to these things is detestable to the LORD your God" (Deuteronomy 25:16). This lesson encourages us to live in obedience to God’s Word, knowing that His ways lead to life and blessing.</w:t>
      </w:r>
    </w:p>
    <w:p w14:paraId="51F3F63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principles of obedience from Deuteronomy 25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laws is emphasized in maintaining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consequences of disobedience from Deuteronomy 25, and how does it affect your actions? </w:t>
      </w:r>
    </w:p>
    <w:p w14:paraId="1739189D"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Justice</w:t>
      </w:r>
    </w:p>
    <w:p w14:paraId="0471EBD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25 teaches us to trust in God’s ultimate justice. While we strive to live righteously, we can rest assured that God will bring about justice in His perfect timing. This trust in God’s sovereignty gives us peace and confidence as we navigate the complexities of life, knowing that He is in control.</w:t>
      </w:r>
    </w:p>
    <w:p w14:paraId="217188C6"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trust God's justice when facing unfair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from Deuteronomy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justice matter in resolving conflicts with others?</w:t>
      </w:r>
      <w:r w:rsidRPr="001B37DC">
        <w:br w:type="page"/>
      </w:r>
    </w:p>
    <w:p w14:paraId="1B98DC76"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26 Teaching Points and Bible Study Questions</w:t>
      </w:r>
    </w:p>
    <w:p w14:paraId="524E6E1D" w14:textId="31AAEB67" w:rsidR="009C5215" w:rsidRPr="00F6333B" w:rsidRDefault="009C5215" w:rsidP="009C5215">
      <w:pPr>
        <w:spacing w:line="247" w:lineRule="auto"/>
        <w:rPr>
          <w:rFonts w:eastAsia="Times New Roman"/>
          <w:kern w:val="0"/>
          <w:sz w:val="21"/>
          <w:szCs w:val="21"/>
        </w:rPr>
      </w:pPr>
      <w:proofErr w:type="spellStart"/>
      <w:r w:rsidRPr="00F6333B">
        <w:rPr>
          <w:rFonts w:eastAsia="Times New Roman"/>
          <w:b/>
          <w:bCs/>
          <w:kern w:val="0"/>
          <w:sz w:val="21"/>
          <w:szCs w:val="21"/>
        </w:rPr>
        <w:t>Firstfruits</w:t>
      </w:r>
      <w:proofErr w:type="spellEnd"/>
      <w:r w:rsidRPr="00F6333B">
        <w:rPr>
          <w:rFonts w:eastAsia="Times New Roman"/>
          <w:b/>
          <w:bCs/>
          <w:kern w:val="0"/>
          <w:sz w:val="21"/>
          <w:szCs w:val="21"/>
        </w:rPr>
        <w:t>: A Heart of Gratitude</w:t>
      </w:r>
    </w:p>
    <w:p w14:paraId="25E320C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Deuteronomy 26 begins with the command to bring the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of the harvest to the Lord, a practice that instills a heart of gratitude. By offering the first and best of what we receive, we acknowledge that everything we have is a gift from God. As it is written, "You shall take some of the first of all the produce of the ground, which you harvest from your land that the LORD your God is giving you" (Deuteronomy 26:2). This act of giving back to God reminds us to be thankful for His provision and to trust in His continued faithfulness.</w:t>
      </w:r>
    </w:p>
    <w:p w14:paraId="156E699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1. How can offering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cultivate a heart of gratitude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expressing gratitude through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is important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gratitude in your routine? </w:t>
      </w:r>
    </w:p>
    <w:p w14:paraId="47D6594B"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Remembering Our Deliverance</w:t>
      </w:r>
    </w:p>
    <w:p w14:paraId="052C610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Israelites were instructed to recount their history of deliverance from Egypt when presenting their offerings. This practice serves as a powerful reminder of God's saving power. "The LORD brought us out of Egypt with a mighty hand and an outstretched arm" (Deuteronomy 26:8). By remembering how God has delivered us in the past, we can face present and future challenges with confidence, knowing that He is always with us.</w:t>
      </w:r>
    </w:p>
    <w:p w14:paraId="1291ECC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remember and celebrate your personal deliverance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stories of deliverance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express gratitude for your deliverance regularly? </w:t>
      </w:r>
    </w:p>
    <w:p w14:paraId="276C859D"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56463C"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35667004" w14:textId="77777777" w:rsidR="00D254B4" w:rsidRDefault="00D254B4" w:rsidP="009C5215">
      <w:pPr>
        <w:spacing w:line="247" w:lineRule="auto"/>
        <w:rPr>
          <w:rFonts w:eastAsia="Times New Roman"/>
          <w:b/>
          <w:bCs/>
          <w:kern w:val="0"/>
          <w:sz w:val="21"/>
          <w:szCs w:val="21"/>
        </w:rPr>
      </w:pPr>
    </w:p>
    <w:p w14:paraId="03367055" w14:textId="56D1458F"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Acknowledging God's Sovereignty</w:t>
      </w:r>
    </w:p>
    <w:p w14:paraId="5A802A0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26, the Israelites declare, "Today I declare to the LORD your God that I have come into the land that the LORD swore to our fathers to give us" (Deuteronomy 26:3). This acknowledgment of God's sovereignty over their lives and land is a lesson for us to recognize His authority in our own lives. By submitting to His will, we align ourselves with His perfect plan and purpose.</w:t>
      </w:r>
    </w:p>
    <w:p w14:paraId="01D8E40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acknowledging God's sovereignty in your life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for God's provision strengthens your faith and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remember God's sovereignty during challenging times? </w:t>
      </w:r>
    </w:p>
    <w:p w14:paraId="78B19638"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Giving</w:t>
      </w:r>
    </w:p>
    <w:p w14:paraId="4FDCD7D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act of giving is not just a duty but a source of joy. The Israelites were instructed to rejoice in all the good things the Lord had given them (Deuteronomy 26:11). This joy in giving reflects the heart of God, who loves a cheerful giver. When we give with joy, we reflect His character and experience the blessing of generosity.</w:t>
      </w:r>
    </w:p>
    <w:p w14:paraId="6650F01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joy into your giving practices today, as described in Deuteronomy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joyful giving is emphasized in Deuteronomy 26, and how can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giving reflects gratitude and joy, as instructed in Deuteronomy 26? </w:t>
      </w:r>
    </w:p>
    <w:p w14:paraId="0CB79F96"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A0DE00"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F0B63BA" w14:textId="77777777" w:rsidR="00D254B4" w:rsidRDefault="00D254B4" w:rsidP="009C5215">
      <w:pPr>
        <w:spacing w:line="247" w:lineRule="auto"/>
        <w:rPr>
          <w:rFonts w:eastAsia="Times New Roman"/>
          <w:b/>
          <w:bCs/>
          <w:kern w:val="0"/>
          <w:sz w:val="21"/>
          <w:szCs w:val="21"/>
        </w:rPr>
      </w:pPr>
    </w:p>
    <w:p w14:paraId="4A17FA99" w14:textId="4571851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Caring for the Needy</w:t>
      </w:r>
    </w:p>
    <w:p w14:paraId="14F5A1A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26 emphasizes the importance of caring for the less fortunate, including the Levites, foreigners, orphans, and widows. "You shall give it to the Levite, the foreigner, the fatherless, and the widow, so that they may eat within your towns and be satisfied" (Deuteronomy 26:12). This command teaches us to extend God's love and provision to those in need, reflecting His compassion and justice.</w:t>
      </w:r>
    </w:p>
    <w:p w14:paraId="1226BF0F" w14:textId="77777777" w:rsidR="00D254B4" w:rsidRDefault="009C5215" w:rsidP="009C5215">
      <w:pPr>
        <w:spacing w:line="247" w:lineRule="auto"/>
      </w:pPr>
      <w:r w:rsidRPr="00F6333B">
        <w:rPr>
          <w:rFonts w:eastAsia="Times New Roman"/>
          <w:kern w:val="0"/>
          <w:sz w:val="21"/>
          <w:szCs w:val="21"/>
        </w:rPr>
        <w:t>1. How can you incorporate regular giving to the needy into your personal or family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caring for the needy is emphasized in Deuteronomy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your community take to ensure the needs of the less fortunate are met?</w:t>
      </w:r>
    </w:p>
    <w:p w14:paraId="026F687E" w14:textId="77777777" w:rsidR="00D254B4" w:rsidRDefault="00D254B4" w:rsidP="009C5215">
      <w:pPr>
        <w:spacing w:line="247" w:lineRule="auto"/>
      </w:pPr>
    </w:p>
    <w:p w14:paraId="653F0552" w14:textId="77777777" w:rsidR="00D254B4" w:rsidRDefault="00D254B4" w:rsidP="009C5215">
      <w:pPr>
        <w:spacing w:line="247" w:lineRule="auto"/>
      </w:pPr>
    </w:p>
    <w:p w14:paraId="72AC2BB8" w14:textId="77777777" w:rsidR="00D254B4" w:rsidRDefault="00D254B4" w:rsidP="009C5215">
      <w:pPr>
        <w:spacing w:line="247" w:lineRule="auto"/>
      </w:pPr>
    </w:p>
    <w:p w14:paraId="12C43EA6" w14:textId="3DBC0F8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Power of Confession</w:t>
      </w:r>
    </w:p>
    <w:p w14:paraId="0DA4110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Confession is a key theme in Deuteronomy 26, where the Israelites are instructed to declare their obedience to God's commands. "I have obeyed the voice of the LORD my God; I have done according to all that You have commanded me" (Deuteronomy 26:14). Confession aligns our hearts with God's truth and strengthens our commitment to live according to His Word.</w:t>
      </w:r>
    </w:p>
    <w:p w14:paraId="6A2D8E7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confessing your blessings impact your daily gratitude and perspective on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verbal confession strengthens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incorporate regular confession into your spiritual practice? </w:t>
      </w:r>
    </w:p>
    <w:p w14:paraId="34EA51CE"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506457"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FCAAF55" w14:textId="77777777" w:rsidR="00D254B4" w:rsidRDefault="00D254B4" w:rsidP="009C5215">
      <w:pPr>
        <w:spacing w:line="247" w:lineRule="auto"/>
        <w:rPr>
          <w:rFonts w:eastAsia="Times New Roman"/>
          <w:b/>
          <w:bCs/>
          <w:kern w:val="0"/>
          <w:sz w:val="21"/>
          <w:szCs w:val="21"/>
        </w:rPr>
      </w:pPr>
    </w:p>
    <w:p w14:paraId="70BF0DB2" w14:textId="1D264250"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Living as God's Treasured Possession</w:t>
      </w:r>
    </w:p>
    <w:p w14:paraId="6C7D54C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 calls His people to be His treasured possession, a holy people set apart for His purposes. "The LORD has declared this day that you are His people, His treasured possession as He promised" (Deuteronomy 26:18). This identity gives us a sense of purpose and belonging, motivating us to live in a way that honors Him.</w:t>
      </w:r>
    </w:p>
    <w:p w14:paraId="1F2A64E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demonstrate being God's treasured possession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obedience as part of being His treasured possession?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live out your identity as God's treasured possession? </w:t>
      </w:r>
    </w:p>
    <w:p w14:paraId="386CFF0E"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Walking in Obedience</w:t>
      </w:r>
    </w:p>
    <w:p w14:paraId="4881847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Obedience is a recurring theme in Deuteronomy 26, highlighting the importance of following God's commands. "You have declared this day that the LORD is your God and that you will walk in His ways" (Deuteronomy 26:17). Walking in obedience is not just about following rules but about cultivating a relationship with God that transforms our lives.</w:t>
      </w:r>
    </w:p>
    <w:p w14:paraId="2BC3B4E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gratitude into your daily walk of obedience as seen in Deuteronomy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linked to blessings in Deuteronomy 26,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God's commands in Deuteronomy 26? </w:t>
      </w:r>
    </w:p>
    <w:p w14:paraId="2C6CCE3B"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DFC6DA"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0B5C29D0" w14:textId="77777777" w:rsidR="00D254B4" w:rsidRDefault="00D254B4" w:rsidP="009C5215">
      <w:pPr>
        <w:spacing w:line="247" w:lineRule="auto"/>
        <w:rPr>
          <w:rFonts w:eastAsia="Times New Roman"/>
          <w:b/>
          <w:bCs/>
          <w:kern w:val="0"/>
          <w:sz w:val="21"/>
          <w:szCs w:val="21"/>
        </w:rPr>
      </w:pPr>
    </w:p>
    <w:p w14:paraId="0DFFDC6F" w14:textId="5CDC52AA"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Blessing of Commitment</w:t>
      </w:r>
    </w:p>
    <w:p w14:paraId="2BB851F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concludes with a reaffirmation of the covenant between God and His people. "The LORD has declared this day that you are His people, His treasured possession as He promised, and that you are to keep all His commands" (Deuteronomy 26:18). This commitment brings blessings, as we align ourselves with God's will and experience His favor.</w:t>
      </w:r>
    </w:p>
    <w:p w14:paraId="592E0B3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committing to God's commands in Deuteronomy 26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commitment to God is linked to receiving blessings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commitment to God as described in Deuteronomy 26? </w:t>
      </w:r>
    </w:p>
    <w:p w14:paraId="5670E837"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Call to Holiness</w:t>
      </w:r>
    </w:p>
    <w:p w14:paraId="4489586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26 calls us to live as a holy people, set apart for God's purposes. "The LORD will set you high above all the nations He has made, in praise, fame, and honor, and you will be a people holy to the LORD your God" (Deuteronomy 26:19). Holiness is not about perfection but about being dedicated to God, allowing His Spirit to transform us into the image of Christ.</w:t>
      </w:r>
    </w:p>
    <w:p w14:paraId="641139C3"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gratitude into your daily life as a call to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offering </w:t>
      </w:r>
      <w:proofErr w:type="spellStart"/>
      <w:r w:rsidRPr="00F6333B">
        <w:rPr>
          <w:rFonts w:eastAsia="Times New Roman"/>
          <w:kern w:val="0"/>
          <w:sz w:val="21"/>
          <w:szCs w:val="21"/>
        </w:rPr>
        <w:t>firstfruits</w:t>
      </w:r>
      <w:proofErr w:type="spellEnd"/>
      <w:r w:rsidRPr="00F6333B">
        <w:rPr>
          <w:rFonts w:eastAsia="Times New Roman"/>
          <w:kern w:val="0"/>
          <w:sz w:val="21"/>
          <w:szCs w:val="21"/>
        </w:rPr>
        <w:t xml:space="preserve"> is significant in pursuing a holy lifestyle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live out holiness in your community?</w:t>
      </w:r>
      <w:r w:rsidRPr="001B37DC">
        <w:br w:type="page"/>
      </w:r>
    </w:p>
    <w:p w14:paraId="03E1DF96"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27 Teaching Points and Bible Study Questions</w:t>
      </w:r>
    </w:p>
    <w:p w14:paraId="0B4B26A2" w14:textId="69BCD32C"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Power of Obedience</w:t>
      </w:r>
    </w:p>
    <w:p w14:paraId="5D15BD9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27, we are reminded of the importance of obedience to God's commandments. The chapter begins with Moses and the elders instructing the Israelites to keep all the commandments they are given. Obedience is not just a duty but a pathway to blessings. As it is written, "Obey the voice of the LORD your God and follow His commandments and statutes" (Deuteronomy 27:10). This lesson encourages us to align our lives with God's will, knowing that His guidance leads to a fulfilling and blessed life.</w:t>
      </w:r>
    </w:p>
    <w:p w14:paraId="261802A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practicing obedience in daily life impact your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in Deuteronomy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obedience in challenging situations? </w:t>
      </w:r>
    </w:p>
    <w:p w14:paraId="022BB477"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Remembrance</w:t>
      </w:r>
    </w:p>
    <w:p w14:paraId="61B6F83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Israelites were instructed to set up large stones and coat them with plaster, writing the law on them as a permanent reminder. This act of remembrance is crucial for us today. By keeping God's word at the forefront of our minds, we ensure that His teachings guide our daily actions. "Write on them all the words of this law" (Deuteronomy 27:3) serves as a call to embed Scripture in our hearts and lives.</w:t>
      </w:r>
    </w:p>
    <w:p w14:paraId="435E598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remembrance of God's commands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physical reminders, like stones, were important for remembering God's laws?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future generations remember and uphold your community's values? </w:t>
      </w:r>
    </w:p>
    <w:p w14:paraId="30CB68A4"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7A5167"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4E1BEC6C" w14:textId="77777777" w:rsidR="00D254B4" w:rsidRDefault="00D254B4" w:rsidP="009C5215">
      <w:pPr>
        <w:spacing w:line="247" w:lineRule="auto"/>
        <w:rPr>
          <w:rFonts w:eastAsia="Times New Roman"/>
          <w:b/>
          <w:bCs/>
          <w:kern w:val="0"/>
          <w:sz w:val="21"/>
          <w:szCs w:val="21"/>
        </w:rPr>
      </w:pPr>
    </w:p>
    <w:p w14:paraId="159CD228" w14:textId="4A91955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Role of Community in Faith</w:t>
      </w:r>
    </w:p>
    <w:p w14:paraId="3C36FAA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and the elders addressed the entire community, highlighting the collective responsibility in upholding God's laws. Faith is not a solitary journey; it thrives in community. "All the people shall answer and say, 'Amen!'" (Deuteronomy 27:15) emphasizes the power of communal affirmation and support in living out our faith.</w:t>
      </w:r>
    </w:p>
    <w:p w14:paraId="243AECB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your community support each other in upholding shared values and beliefs from Deuteronomy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rituals are important for strengthening faith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community remains accountable to its faith commitments? </w:t>
      </w:r>
    </w:p>
    <w:p w14:paraId="0398726B"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Clear Communication</w:t>
      </w:r>
    </w:p>
    <w:p w14:paraId="0A6A13F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instructions to write the law clearly on stones underscore the need for clear communication of God's word. In our lives, clarity in sharing the gospel and living out our faith is essential. "You shall write very clearly all the words of this law" (Deuteronomy 27:8) reminds us to be articulate and transparent in our witness.</w:t>
      </w:r>
    </w:p>
    <w:p w14:paraId="228DB5B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clear communication of values prevent misunderstandings in your community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clear communication was emphasized in Deuteronomy 27 for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intentions are clearly understood in important conversations? </w:t>
      </w:r>
    </w:p>
    <w:p w14:paraId="49F1D1E0"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996C2D"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6A40F593" w14:textId="77777777" w:rsidR="00D254B4" w:rsidRDefault="00D254B4" w:rsidP="009C5215">
      <w:pPr>
        <w:spacing w:line="247" w:lineRule="auto"/>
        <w:rPr>
          <w:rFonts w:eastAsia="Times New Roman"/>
          <w:b/>
          <w:bCs/>
          <w:kern w:val="0"/>
          <w:sz w:val="21"/>
          <w:szCs w:val="21"/>
        </w:rPr>
      </w:pPr>
    </w:p>
    <w:p w14:paraId="3180068B" w14:textId="0FD7F0E3"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1787C1A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27 outlines curses for disobedience, serving as a stark reminder of the consequences of straying from God's path. This lesson is a call to vigilance in our spiritual walk, understanding that choices contrary to God's will lead to spiritual and sometimes physical repercussions. "Cursed is the one who does not uphold the words of this law by carrying them out" (Deuteronomy 27:26) is a sobering reminder of the stakes involved.</w:t>
      </w:r>
    </w:p>
    <w:p w14:paraId="35493C2B" w14:textId="77777777" w:rsidR="00D254B4" w:rsidRDefault="009C5215" w:rsidP="009C5215">
      <w:pPr>
        <w:spacing w:line="247" w:lineRule="auto"/>
      </w:pPr>
      <w:r w:rsidRPr="00F6333B">
        <w:rPr>
          <w:rFonts w:eastAsia="Times New Roman"/>
          <w:kern w:val="0"/>
          <w:sz w:val="21"/>
          <w:szCs w:val="21"/>
        </w:rPr>
        <w:t>1. How can understanding the consequences of disobedience in Deuteronomy 27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consequences is crucial for maintaining a faithful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avoid the pitfalls of disobedience mentioned in Deuteronomy 27?</w:t>
      </w:r>
    </w:p>
    <w:p w14:paraId="75C1ED11" w14:textId="77777777" w:rsidR="00D254B4" w:rsidRDefault="00D254B4" w:rsidP="009C5215">
      <w:pPr>
        <w:spacing w:line="247" w:lineRule="auto"/>
      </w:pPr>
    </w:p>
    <w:p w14:paraId="3385E365" w14:textId="77777777" w:rsidR="00D254B4" w:rsidRDefault="00D254B4" w:rsidP="009C5215">
      <w:pPr>
        <w:spacing w:line="247" w:lineRule="auto"/>
      </w:pPr>
    </w:p>
    <w:p w14:paraId="124B7D47" w14:textId="77777777" w:rsidR="00D254B4" w:rsidRDefault="00D254B4" w:rsidP="009C5215">
      <w:pPr>
        <w:spacing w:line="247" w:lineRule="auto"/>
      </w:pPr>
    </w:p>
    <w:p w14:paraId="556AC952" w14:textId="1566580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Call to Integrity</w:t>
      </w:r>
    </w:p>
    <w:p w14:paraId="7CBA311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lists specific actions that are cursed, many of which involve deceit or injustice. This highlights the importance of integrity in our dealings with others. Living a life of honesty and fairness is not just a moral choice but a divine mandate. "Cursed is the one who leads the blind astray on the road" (Deuteronomy 27:18) calls us to act with righteousness and compassion.</w:t>
      </w:r>
    </w:p>
    <w:p w14:paraId="0DFA4B8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your actions align with your values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emphasized in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maintain integrity under pressure? </w:t>
      </w:r>
    </w:p>
    <w:p w14:paraId="473A6F85"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BEDC5C"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514E7D8" w14:textId="77777777" w:rsidR="00D254B4" w:rsidRDefault="00D254B4" w:rsidP="009C5215">
      <w:pPr>
        <w:spacing w:line="247" w:lineRule="auto"/>
        <w:rPr>
          <w:rFonts w:eastAsia="Times New Roman"/>
          <w:b/>
          <w:bCs/>
          <w:kern w:val="0"/>
          <w:sz w:val="21"/>
          <w:szCs w:val="21"/>
        </w:rPr>
      </w:pPr>
    </w:p>
    <w:p w14:paraId="56310E01" w14:textId="761880DF"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Value of Public Declaration</w:t>
      </w:r>
    </w:p>
    <w:p w14:paraId="32F3158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The public reading and writing of the law signify the importance of declaring our faith openly. Our commitment to God should be visible and vocal, serving as a testimony to others. "Set up these stones on Mount </w:t>
      </w:r>
      <w:proofErr w:type="spellStart"/>
      <w:r w:rsidRPr="00F6333B">
        <w:rPr>
          <w:rFonts w:eastAsia="Times New Roman"/>
          <w:kern w:val="0"/>
          <w:sz w:val="21"/>
          <w:szCs w:val="21"/>
        </w:rPr>
        <w:t>Ebal</w:t>
      </w:r>
      <w:proofErr w:type="spellEnd"/>
      <w:r w:rsidRPr="00F6333B">
        <w:rPr>
          <w:rFonts w:eastAsia="Times New Roman"/>
          <w:kern w:val="0"/>
          <w:sz w:val="21"/>
          <w:szCs w:val="21"/>
        </w:rPr>
        <w:t>, as I command you today" (Deuteronomy 27:4) encourages us to make our faith known in the world.</w:t>
      </w:r>
    </w:p>
    <w:p w14:paraId="328DBBB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public declarations of faith strengthen community bonds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public declarations are important for personal accountability in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public declarations align with your personal beliefs and actions? </w:t>
      </w:r>
    </w:p>
    <w:p w14:paraId="0267A6B1"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Worship</w:t>
      </w:r>
    </w:p>
    <w:p w14:paraId="5D7278C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building of an altar and offering of sacrifices in Deuteronomy 27 underscores the centrality of worship in our relationship with God. Worship is an expression of gratitude and reverence, drawing us closer to the Creator. "Build an altar to the LORD your God" (Deuteronomy 27:5) reminds us to prioritize worship in our lives.</w:t>
      </w:r>
    </w:p>
    <w:p w14:paraId="0B90C8D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worship into your daily routine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is emphasized in Deuteronomy 27, and how can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is sincere and meaningful in your personal spiritual journey? </w:t>
      </w:r>
    </w:p>
    <w:p w14:paraId="1396F8B9"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BE3C66"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3FB46F7B" w14:textId="77777777" w:rsidR="00D254B4" w:rsidRDefault="00D254B4" w:rsidP="009C5215">
      <w:pPr>
        <w:spacing w:line="247" w:lineRule="auto"/>
        <w:rPr>
          <w:rFonts w:eastAsia="Times New Roman"/>
          <w:b/>
          <w:bCs/>
          <w:kern w:val="0"/>
          <w:sz w:val="21"/>
          <w:szCs w:val="21"/>
        </w:rPr>
      </w:pPr>
    </w:p>
    <w:p w14:paraId="4C756FFD" w14:textId="382006DF"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Role of Leadership</w:t>
      </w:r>
    </w:p>
    <w:p w14:paraId="50562A3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and the elders lead the people in this chapter, demonstrating the importance of godly leadership. Leaders are called to guide others in faith and obedience, setting an example for the community. "Moses and the Levitical priests spoke to all Israel" (Deuteronomy 27:9) highlights the responsibility of leaders to shepherd their flock with wisdom and integrity.</w:t>
      </w:r>
    </w:p>
    <w:p w14:paraId="149EF3C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leaders today ensure they communicate God's laws effectively to their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clear leadership is crucial in maintaining community values and 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the blessings and curses outlined in Deuteronomy 27? </w:t>
      </w:r>
    </w:p>
    <w:p w14:paraId="30FBB533"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4363221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27 reassures us of God's presence as we follow His commandments. The instructions and blessings are a testament to His ongoing relationship with His people. "You have now become the people of the LORD your God" (Deuteronomy 27:9) is a comforting reminder that we are never alone on our journey of faith, for God is with us every step of the way.</w:t>
      </w:r>
    </w:p>
    <w:p w14:paraId="4D1EDD63"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seek assurance of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emphasized in times of obedience and blessing?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presence during challenging situations?</w:t>
      </w:r>
      <w:r w:rsidRPr="001B37DC">
        <w:br w:type="page"/>
      </w:r>
    </w:p>
    <w:p w14:paraId="341FF86E"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28 Teaching Points and Bible Study Questions</w:t>
      </w:r>
    </w:p>
    <w:p w14:paraId="498A6927" w14:textId="08258CB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Blessing of Obedience</w:t>
      </w:r>
    </w:p>
    <w:p w14:paraId="5DF0EB2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28 opens with a powerful promise: "If you fully obey the LORD your God and carefully follow all his commands I give you today, the LORD your God will set you high above all the nations of the earth" (Deuteronomy 28:1). This is a reminder that obedience to God is not just a duty but a pathway to divine favor and elevation. When we align our lives with His Word, we position ourselves to receive His abundant blessings.</w:t>
      </w:r>
    </w:p>
    <w:p w14:paraId="7E7A769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blessings of obedience in your daily life choices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leads to specific blessings in your personal and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the principles of obedience in Deuteronomy 28? </w:t>
      </w:r>
    </w:p>
    <w:p w14:paraId="3B251C08"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Overflow of Blessings</w:t>
      </w:r>
    </w:p>
    <w:p w14:paraId="19B1455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continues with a cascade of blessings that will "come upon you and overtake you" (Deuteronomy 28:2). Imagine blessings so abundant that they chase you down! From the city to the country, in your home and in your work, God promises to bless every aspect of your life. This teaches us that God's blessings are comprehensive and touch every area of our existence when we walk in His ways.</w:t>
      </w:r>
    </w:p>
    <w:p w14:paraId="40BDB35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concept of blessings overflow in your daily life and community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linked to receiving abundant blessings in Deuteronomy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positioned to receive God's blessings? </w:t>
      </w:r>
    </w:p>
    <w:p w14:paraId="5BB1B0BB"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F49E0A"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686D79BF" w14:textId="77777777" w:rsidR="00D254B4" w:rsidRDefault="00D254B4" w:rsidP="009C5215">
      <w:pPr>
        <w:spacing w:line="247" w:lineRule="auto"/>
        <w:rPr>
          <w:rFonts w:eastAsia="Times New Roman"/>
          <w:b/>
          <w:bCs/>
          <w:kern w:val="0"/>
          <w:sz w:val="21"/>
          <w:szCs w:val="21"/>
        </w:rPr>
      </w:pPr>
    </w:p>
    <w:p w14:paraId="48959B78" w14:textId="425F989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Power of God's Provision</w:t>
      </w:r>
    </w:p>
    <w:p w14:paraId="2E7A316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verses 3-6, we see that God promises to bless the fruit of your womb, the crops of your land, and the young of your livestock. This illustrates that God is the ultimate provider. He cares for our needs and ensures that we have enough to thrive. Trusting in His provision allows us to live with peace and confidence, knowing that He will supply all our needs according to His riches in glory.</w:t>
      </w:r>
    </w:p>
    <w:p w14:paraId="20C5D1A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recognize and appreciate God's provision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linked to experiencing God's abundant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with God's promises of provision in Deuteronomy 28? </w:t>
      </w:r>
    </w:p>
    <w:p w14:paraId="6007AA1C"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Victory Over Adversity</w:t>
      </w:r>
    </w:p>
    <w:p w14:paraId="2115DCD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LORD will cause the enemies who rise up against you to be defeated before you" (Deuteronomy 28:7). This verse reassures us that God is our defender. When we face challenges and adversaries, we can rest in the assurance that God fights for us. Our battles are not ours alone; they belong to the Lord, and He promises victory.</w:t>
      </w:r>
    </w:p>
    <w:p w14:paraId="5EC6412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Deuteronomy 28's promises to overcome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linked to victory over adversity in Deuteronomy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God's blessings in difficult times, as described in Deuteronomy 28? </w:t>
      </w:r>
    </w:p>
    <w:p w14:paraId="3CA6E7BA"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896F95"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4899A63E" w14:textId="77777777" w:rsidR="00D254B4" w:rsidRDefault="00D254B4" w:rsidP="009C5215">
      <w:pPr>
        <w:spacing w:line="247" w:lineRule="auto"/>
        <w:rPr>
          <w:rFonts w:eastAsia="Times New Roman"/>
          <w:b/>
          <w:bCs/>
          <w:kern w:val="0"/>
          <w:sz w:val="21"/>
          <w:szCs w:val="21"/>
        </w:rPr>
      </w:pPr>
    </w:p>
    <w:p w14:paraId="76BE6A94" w14:textId="518A7AE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Promise of Abundance</w:t>
      </w:r>
    </w:p>
    <w:p w14:paraId="020BA1D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verse 8, God promises to "command the blessing upon you in your barns and in everything you put your hand to." This is a reminder that God desires us to prosper in our endeavors. When we commit our work to Him, He blesses the labor of our hands, leading to abundance and success. This encourages us to pursue our goals with diligence and faith.</w:t>
      </w:r>
    </w:p>
    <w:p w14:paraId="5A6A53F4" w14:textId="77777777" w:rsidR="00D254B4" w:rsidRDefault="009C5215" w:rsidP="009C5215">
      <w:pPr>
        <w:spacing w:line="247" w:lineRule="auto"/>
      </w:pPr>
      <w:r w:rsidRPr="00F6333B">
        <w:rPr>
          <w:rFonts w:eastAsia="Times New Roman"/>
          <w:kern w:val="0"/>
          <w:sz w:val="21"/>
          <w:szCs w:val="21"/>
        </w:rPr>
        <w:t>1. How can you apply the promise of abundance in Deuteronomy 28 to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linked to abundance in Deuteronomy 28, and how does this affect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the principles of abundance in Deuteronomy 28?</w:t>
      </w:r>
    </w:p>
    <w:p w14:paraId="3BCA6AC5" w14:textId="77777777" w:rsidR="00D254B4" w:rsidRDefault="00D254B4" w:rsidP="009C5215">
      <w:pPr>
        <w:spacing w:line="247" w:lineRule="auto"/>
      </w:pPr>
    </w:p>
    <w:p w14:paraId="3ADE6F0F" w14:textId="77777777" w:rsidR="00D254B4" w:rsidRDefault="00D254B4" w:rsidP="009C5215">
      <w:pPr>
        <w:spacing w:line="247" w:lineRule="auto"/>
      </w:pPr>
    </w:p>
    <w:p w14:paraId="6DB73201" w14:textId="77777777" w:rsidR="00D254B4" w:rsidRDefault="00D254B4" w:rsidP="009C5215">
      <w:pPr>
        <w:spacing w:line="247" w:lineRule="auto"/>
      </w:pPr>
    </w:p>
    <w:p w14:paraId="49FD6100" w14:textId="02576480"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A Holy People</w:t>
      </w:r>
    </w:p>
    <w:p w14:paraId="187F1FE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LORD will establish you as His holy people, as He promised you on oath" (Deuteronomy 28:9). This verse highlights our identity as God's chosen people. Being set apart for Him means living a life that reflects His holiness and love. Our conduct should be a testament to His grace, drawing others to the light of Christ.</w:t>
      </w:r>
    </w:p>
    <w:p w14:paraId="5FF7D82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live as a holy people in today's society while facing modern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crucial for being a holy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community reflects holiness in daily life? </w:t>
      </w:r>
    </w:p>
    <w:p w14:paraId="1079AAF7"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035BAC"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790AEBC0" w14:textId="77777777" w:rsidR="00D254B4" w:rsidRDefault="00D254B4" w:rsidP="009C5215">
      <w:pPr>
        <w:spacing w:line="247" w:lineRule="auto"/>
        <w:rPr>
          <w:rFonts w:eastAsia="Times New Roman"/>
          <w:b/>
          <w:bCs/>
          <w:kern w:val="0"/>
          <w:sz w:val="21"/>
          <w:szCs w:val="21"/>
        </w:rPr>
      </w:pPr>
    </w:p>
    <w:p w14:paraId="422B4374" w14:textId="1CE0D9A9"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Witness of Blessing</w:t>
      </w:r>
    </w:p>
    <w:p w14:paraId="10C78E5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Verse 10 states, "Then all the peoples of the earth will see that you are called by the name of the LORD, and they will fear you." Our lives are a testimony to the world. When we walk in God's blessings, others take notice. Our lives should be a beacon that points others to the goodness and faithfulness of God, inspiring them to seek Him.</w:t>
      </w:r>
    </w:p>
    <w:p w14:paraId="52AC40D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witness God's blessings in your daily life and share them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witnessing blessings can strengthen your faith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life reflects the blessings mentioned in Deuteronomy 28? </w:t>
      </w:r>
    </w:p>
    <w:p w14:paraId="35419DBA"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Prosperity</w:t>
      </w:r>
    </w:p>
    <w:p w14:paraId="314CC5E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LORD will open the heavens, the storehouse of His bounty, to send rain on your land in season and to bless all the work of your hands" (Deuteronomy 28:12). This promise of prosperity assures us that God is attentive to our needs and desires to bless us with His abundance. It encourages us to trust in His timing and provision.</w:t>
      </w:r>
    </w:p>
    <w:p w14:paraId="695221B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principles of obedience in Deuteronomy 28 to ensure prosperity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linked to prosperity in Deuteronomy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promises of prosperity in Deuteronomy 28? </w:t>
      </w:r>
    </w:p>
    <w:p w14:paraId="1C5F82F0"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C7B6C3"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39D38082" w14:textId="77777777" w:rsidR="00D254B4" w:rsidRDefault="00D254B4" w:rsidP="009C5215">
      <w:pPr>
        <w:spacing w:line="247" w:lineRule="auto"/>
        <w:rPr>
          <w:rFonts w:eastAsia="Times New Roman"/>
          <w:b/>
          <w:bCs/>
          <w:kern w:val="0"/>
          <w:sz w:val="21"/>
          <w:szCs w:val="21"/>
        </w:rPr>
      </w:pPr>
    </w:p>
    <w:p w14:paraId="0EE5272E" w14:textId="71BB4F0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Call to Leadership</w:t>
      </w:r>
    </w:p>
    <w:p w14:paraId="081CC92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"You will lend to many nations but borrow from none" (Deuteronomy 28:12). This verse speaks to the influence and leadership God intends for His people. We are called to be leaders and influencers in the world, lending our wisdom, resources, and guidance to others. This is a call to rise above and lead with integrity and purpose.</w:t>
      </w:r>
    </w:p>
    <w:p w14:paraId="535ECFC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blessings of obedience in Deuteronomy 28 to your leadership style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requires accountability as seen in the consequences of disobedience in Deuteronomy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Deuteronomy 28 about leading with integrity and its impact on your community? </w:t>
      </w:r>
    </w:p>
    <w:p w14:paraId="775554D0"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Warning of Disobedience</w:t>
      </w:r>
    </w:p>
    <w:p w14:paraId="1FA39BC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28 also serves as a solemn warning. Verses 15 and onward detail the consequences of turning away from God's commands. This reminds us that our choices have consequences. While God is merciful, He is also just. Choosing obedience leads to life and blessing, while disobedience leads to hardship. Let this be a motivation to remain steadfast in our faith and commitment to God's Word.</w:t>
      </w:r>
    </w:p>
    <w:p w14:paraId="629B4667"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warnings of disobedience in Deuteronomy 28 to modern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consequences of disobedience is crucial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avoid the pitfalls of disobedience mentioned in Deuteronomy 28?</w:t>
      </w:r>
      <w:r w:rsidRPr="001B37DC">
        <w:br w:type="page"/>
      </w:r>
    </w:p>
    <w:p w14:paraId="79E8D0F4"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29 Teaching Points and Bible Study Questions</w:t>
      </w:r>
    </w:p>
    <w:p w14:paraId="73A52449" w14:textId="01F5C14A"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Remember the Covenant</w:t>
      </w:r>
    </w:p>
    <w:p w14:paraId="216E0A4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29 reminds us of the importance of remembering the covenant God made with His people. This chapter emphasizes that the covenant is not just a historical event but a living promise. "You are standing today, all of you, before the LORD your God" (Deuteronomy 29:10). This verse calls us to stand firm in our faith, acknowledging that God's promises are as relevant today as they were then.</w:t>
      </w:r>
    </w:p>
    <w:p w14:paraId="158CB56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remember and honor your commitments in daily life, similar to the covenant?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past promises when facing new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forget your personal commitments? </w:t>
      </w:r>
    </w:p>
    <w:p w14:paraId="521752E8"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Witness the Miracles</w:t>
      </w:r>
    </w:p>
    <w:p w14:paraId="63D4741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Israelites witnessed God's miracles firsthand, from the plagues in Egypt to the parting of the Red Sea. Deuteronomy 29:3 says, "With your own eyes you saw those great trials, those signs and great wonders." This serves as a reminder to us to recognize and appreciate the miracles in our own lives, both big and small, as evidence of God's active presence.</w:t>
      </w:r>
    </w:p>
    <w:p w14:paraId="68772A3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witnessing miracles in your life strengthen your faith and trust in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past miracles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appreciate everyday miracles in your life? </w:t>
      </w:r>
    </w:p>
    <w:p w14:paraId="72383116"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F57789"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4D2EF624" w14:textId="77777777" w:rsidR="00D254B4" w:rsidRDefault="00D254B4" w:rsidP="009C5215">
      <w:pPr>
        <w:spacing w:line="247" w:lineRule="auto"/>
        <w:rPr>
          <w:rFonts w:eastAsia="Times New Roman"/>
          <w:b/>
          <w:bCs/>
          <w:kern w:val="0"/>
          <w:sz w:val="21"/>
          <w:szCs w:val="21"/>
        </w:rPr>
      </w:pPr>
    </w:p>
    <w:p w14:paraId="3E9C5EB8" w14:textId="6DF78ED2"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Understand the Heart</w:t>
      </w:r>
    </w:p>
    <w:p w14:paraId="0FEA9CA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 desires more than just outward obedience; He seeks a heart that understands and loves Him. "Yet to this day the LORD has not given you a heart to understand, or eyes to see, or ears to hear" (Deuteronomy 29:4). This verse encourages us to pray for a heart that truly comprehends His will and purpose.</w:t>
      </w:r>
    </w:p>
    <w:p w14:paraId="3688640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Deuteronomy 29 to better understand and align your heart with God's will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the heart is crucial for maintaining a faithful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heart remains open to God's guidance and teachings? </w:t>
      </w:r>
    </w:p>
    <w:p w14:paraId="2972EEBC"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Provision</w:t>
      </w:r>
    </w:p>
    <w:p w14:paraId="393D7BF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For forty years, the Israelites wandered in the desert, yet they lacked nothing. "Your clothes did not wear out and your feet did not swell during these forty years" (Deuteronomy 29:5). This is a powerful reminder to trust in God's provision, knowing that He will meet our needs in His perfect timing.</w:t>
      </w:r>
    </w:p>
    <w:p w14:paraId="06CA5CA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trust God's provision in uncertain financial situations today, as Israel did in the wilderness?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past provisions strengthens your faith in God's future care?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faithfulness in providing for your needs? </w:t>
      </w:r>
    </w:p>
    <w:p w14:paraId="741D4514"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BB0B20"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E62D00F" w14:textId="77777777" w:rsidR="00D254B4" w:rsidRDefault="00D254B4" w:rsidP="009C5215">
      <w:pPr>
        <w:spacing w:line="247" w:lineRule="auto"/>
        <w:rPr>
          <w:rFonts w:eastAsia="Times New Roman"/>
          <w:b/>
          <w:bCs/>
          <w:kern w:val="0"/>
          <w:sz w:val="21"/>
          <w:szCs w:val="21"/>
        </w:rPr>
      </w:pPr>
    </w:p>
    <w:p w14:paraId="1C510793" w14:textId="5BA685AB"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Avoid Idolatry</w:t>
      </w:r>
    </w:p>
    <w:p w14:paraId="6B9C5FE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warns against turning to other gods, a temptation that can lead us away from the true path. "Make sure there is no man or woman, clan or tribe among you today whose heart turns away from the LORD our God to go and worship the gods of those nations" (Deuteronomy 29:18). This serves as a caution to keep our focus on God alone, avoiding the distractions of modern-day idols.</w:t>
      </w:r>
    </w:p>
    <w:p w14:paraId="303C4863" w14:textId="77777777" w:rsidR="00D254B4" w:rsidRDefault="009C5215" w:rsidP="009C5215">
      <w:pPr>
        <w:spacing w:line="247" w:lineRule="auto"/>
      </w:pPr>
      <w:r w:rsidRPr="00F6333B">
        <w:rPr>
          <w:rFonts w:eastAsia="Times New Roman"/>
          <w:kern w:val="0"/>
          <w:sz w:val="21"/>
          <w:szCs w:val="21"/>
        </w:rPr>
        <w:t>1. How can you identify and remove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still a temptation despite knowing its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heart remains devoted to God alone?</w:t>
      </w:r>
    </w:p>
    <w:p w14:paraId="25D6AC5C" w14:textId="77777777" w:rsidR="00D254B4" w:rsidRDefault="00D254B4" w:rsidP="009C5215">
      <w:pPr>
        <w:spacing w:line="247" w:lineRule="auto"/>
      </w:pPr>
    </w:p>
    <w:p w14:paraId="6A51CF1E" w14:textId="77777777" w:rsidR="00D254B4" w:rsidRDefault="00D254B4" w:rsidP="009C5215">
      <w:pPr>
        <w:spacing w:line="247" w:lineRule="auto"/>
      </w:pPr>
    </w:p>
    <w:p w14:paraId="5A09A47A" w14:textId="77777777" w:rsidR="00D254B4" w:rsidRDefault="00D254B4" w:rsidP="009C5215">
      <w:pPr>
        <w:spacing w:line="247" w:lineRule="auto"/>
      </w:pPr>
    </w:p>
    <w:p w14:paraId="346F0FAC" w14:textId="5F83B027"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23B8F73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29 outlines the serious consequences of turning away from God. "The LORD will never be willing to forgive him; His wrath and zeal will burn against that man" (Deuteronomy 29:20). This stark warning reminds us of the importance of obedience and the reality of divine justice.</w:t>
      </w:r>
    </w:p>
    <w:p w14:paraId="09F1395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recognizing past disobedience help you make better choices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consequences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disobedience in your personal and professional life? </w:t>
      </w:r>
    </w:p>
    <w:p w14:paraId="4491E0D6"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5C2382"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6B1C3F89" w14:textId="77777777" w:rsidR="00D254B4" w:rsidRDefault="00D254B4" w:rsidP="009C5215">
      <w:pPr>
        <w:spacing w:line="247" w:lineRule="auto"/>
        <w:rPr>
          <w:rFonts w:eastAsia="Times New Roman"/>
          <w:b/>
          <w:bCs/>
          <w:kern w:val="0"/>
          <w:sz w:val="21"/>
          <w:szCs w:val="21"/>
        </w:rPr>
      </w:pPr>
    </w:p>
    <w:p w14:paraId="0630E30C" w14:textId="3FCB08C5"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Importance of Community</w:t>
      </w:r>
    </w:p>
    <w:p w14:paraId="1C82F83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covenant was made with the entire community of Israel, not just individuals. "All of you are standing today in the presence of the LORD your God" (Deuteronomy 29:10). This highlights the importance of community in our faith journey, encouraging us to support and uplift one another.</w:t>
      </w:r>
    </w:p>
    <w:p w14:paraId="6777FF1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we strengthen our community by learning from the covenant in Deuteronomy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accountability is emphasized in Deuteronomy 29, and how can we apply it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community remains faithful to shared values, as seen in Deuteronomy 29? </w:t>
      </w:r>
    </w:p>
    <w:p w14:paraId="0181CAEF"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Future Generations Matter</w:t>
      </w:r>
    </w:p>
    <w:p w14:paraId="6B52E16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covenant extends beyond the present generation to future ones. "It is not with you alone that I am making this covenant and this oath" (Deuteronomy 29:14). This teaches us to consider the impact of our faith and actions on future generations, ensuring that we pass down a legacy of faithfulness.</w:t>
      </w:r>
    </w:p>
    <w:p w14:paraId="659F120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future generations understand and value the covenant with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for future generations to learn from past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pass down faith to future generations? </w:t>
      </w:r>
    </w:p>
    <w:p w14:paraId="6376F715"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7386C1"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FC0888E" w14:textId="77777777" w:rsidR="00D254B4" w:rsidRDefault="00D254B4" w:rsidP="009C5215">
      <w:pPr>
        <w:spacing w:line="247" w:lineRule="auto"/>
        <w:rPr>
          <w:rFonts w:eastAsia="Times New Roman"/>
          <w:b/>
          <w:bCs/>
          <w:kern w:val="0"/>
          <w:sz w:val="21"/>
          <w:szCs w:val="21"/>
        </w:rPr>
      </w:pPr>
    </w:p>
    <w:p w14:paraId="2284610E" w14:textId="0D054F5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God's Sovereignty</w:t>
      </w:r>
    </w:p>
    <w:p w14:paraId="4B8C11E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chapter underscores God's sovereignty over all nations and peoples. "The secret things belong to the LORD our God, but the things revealed belong to us and to our children forever" (Deuteronomy 29:29). This reassures us that while we may not understand everything, we can trust in God's ultimate plan and authority.</w:t>
      </w:r>
    </w:p>
    <w:p w14:paraId="5796BCA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recognizing God's sovereignty in Deuteronomy 29 influence your daily decision-making and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helps in dealing with life's uncertainties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sovereign plans as seen in Deuteronomy 29? </w:t>
      </w:r>
    </w:p>
    <w:p w14:paraId="4CCF48CD"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Renewal</w:t>
      </w:r>
    </w:p>
    <w:p w14:paraId="4728B1E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29 is a call to renew our commitment to God. "Keep the words of this covenant and do them, that you may prosper in all that you do" (Deuteronomy 29:9). This encourages us to continually renew our faith, ensuring that we remain steadfast in our walk with the Lord.</w:t>
      </w:r>
    </w:p>
    <w:p w14:paraId="7F3E6F37"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call to renewal in your daily life and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renewal is essential for maintaining a strong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renew your commitment to your personal spiritual journey?</w:t>
      </w:r>
      <w:r w:rsidRPr="001B37DC">
        <w:br w:type="page"/>
      </w:r>
    </w:p>
    <w:p w14:paraId="193D91EF"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30 Teaching Points and Bible Study Questions</w:t>
      </w:r>
    </w:p>
    <w:p w14:paraId="6A144887" w14:textId="384376EB"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Choose Life and Prosperity</w:t>
      </w:r>
    </w:p>
    <w:p w14:paraId="272F408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Deuteronomy 30:19 presents a powerful choice: "I have set before </w:t>
      </w:r>
      <w:proofErr w:type="spellStart"/>
      <w:r w:rsidRPr="00F6333B">
        <w:rPr>
          <w:rFonts w:eastAsia="Times New Roman"/>
          <w:kern w:val="0"/>
          <w:sz w:val="21"/>
          <w:szCs w:val="21"/>
        </w:rPr>
        <w:t>you</w:t>
      </w:r>
      <w:proofErr w:type="spellEnd"/>
      <w:r w:rsidRPr="00F6333B">
        <w:rPr>
          <w:rFonts w:eastAsia="Times New Roman"/>
          <w:kern w:val="0"/>
          <w:sz w:val="21"/>
          <w:szCs w:val="21"/>
        </w:rPr>
        <w:t xml:space="preserve"> life and death, blessing and curse.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choose life, so that you and your descendants may live." This verse reminds us that our decisions have profound consequences. By choosing life—embracing God's commandments and living according to His will—we open the door to blessings and prosperity. It's a call to actively pursue a life that honors God, ensuring a legacy of faith for future generations.</w:t>
      </w:r>
    </w:p>
    <w:p w14:paraId="5ACC556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"choosing life" in your daily decision-making to enhance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choosing prosperity involves more than just financial success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principles of life and prosperity? </w:t>
      </w:r>
    </w:p>
    <w:p w14:paraId="6BF678F6"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Nearness of God's Word</w:t>
      </w:r>
    </w:p>
    <w:p w14:paraId="698B55F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30:14, we are assured, "The word is very near you; it is in your mouth and in your heart, so that you may obey it." God's Word isn't distant or inaccessible; it's close and personal. This encourages us to internalize Scripture, allowing it to guide our thoughts and actions. By keeping God's Word at the forefront of our minds, we can navigate life's challenges with wisdom and grace.</w:t>
      </w:r>
    </w:p>
    <w:p w14:paraId="216D2A5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God's Word into your daily routine to feel its nearness?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described as being near and accessible to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Word guides your decisions? </w:t>
      </w:r>
    </w:p>
    <w:p w14:paraId="22B3C177"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B28F8B"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0AAF9DD1" w14:textId="77777777" w:rsidR="00D254B4" w:rsidRDefault="00D254B4" w:rsidP="009C5215">
      <w:pPr>
        <w:spacing w:line="247" w:lineRule="auto"/>
        <w:rPr>
          <w:rFonts w:eastAsia="Times New Roman"/>
          <w:b/>
          <w:bCs/>
          <w:kern w:val="0"/>
          <w:sz w:val="21"/>
          <w:szCs w:val="21"/>
        </w:rPr>
      </w:pPr>
    </w:p>
    <w:p w14:paraId="73FEF884" w14:textId="4739AD0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Promise of Restoration</w:t>
      </w:r>
    </w:p>
    <w:p w14:paraId="1790CBC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30:3 offers hope: "Then the LORD your God will restore you from captivity and have compassion on you." No matter how far we stray, God promises restoration and compassion when we return to Him. This lesson underscores the boundless grace of God, encouraging us to seek His forgiveness and embrace the new beginnings He offers.</w:t>
      </w:r>
    </w:p>
    <w:p w14:paraId="28E6537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promise of restoration in your personal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trusting in God's promise of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restoration is important for spiritual growth and renewal? </w:t>
      </w:r>
    </w:p>
    <w:p w14:paraId="271C71E4"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Brings Blessing</w:t>
      </w:r>
    </w:p>
    <w:p w14:paraId="094A0F2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30:16, we read, "For I command you today to love the LORD your God, to walk in His ways, and to keep His commandments, statutes, and ordinances, so that you may live and multiply." Obedience to God is not just a duty; it's a pathway to abundant life. By aligning our lives with His commandments, we position ourselves to receive His blessings and experience true fulfillment.</w:t>
      </w:r>
    </w:p>
    <w:p w14:paraId="7932E33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incorporate daily practices to ensure obedience and receive blessings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linked to blessings in your personal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choose obedience when faced with difficult decisions? </w:t>
      </w:r>
    </w:p>
    <w:p w14:paraId="3301DBCE"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971665"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416139F" w14:textId="77777777" w:rsidR="00D254B4" w:rsidRDefault="00D254B4" w:rsidP="009C5215">
      <w:pPr>
        <w:spacing w:line="247" w:lineRule="auto"/>
        <w:rPr>
          <w:rFonts w:eastAsia="Times New Roman"/>
          <w:b/>
          <w:bCs/>
          <w:kern w:val="0"/>
          <w:sz w:val="21"/>
          <w:szCs w:val="21"/>
        </w:rPr>
      </w:pPr>
    </w:p>
    <w:p w14:paraId="30429ADB" w14:textId="164304A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Heart of the Matter</w:t>
      </w:r>
    </w:p>
    <w:p w14:paraId="063B852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30:6 reveals God's desire for our hearts: "The LORD your God will circumcise your hearts and the hearts of your descendants, so that you may love Him with all your heart and with all your soul, and live." God seeks a deep, heartfelt relationship with us. This lesson emphasizes the importance of sincerity in our faith, urging us to love God wholeheartedly and live in a way that reflects His love.</w:t>
      </w:r>
    </w:p>
    <w:p w14:paraId="22CBBE45" w14:textId="77777777" w:rsidR="00D254B4" w:rsidRDefault="009C5215" w:rsidP="009C5215">
      <w:pPr>
        <w:spacing w:line="247" w:lineRule="auto"/>
      </w:pPr>
      <w:r w:rsidRPr="00F6333B">
        <w:rPr>
          <w:rFonts w:eastAsia="Times New Roman"/>
          <w:kern w:val="0"/>
          <w:sz w:val="21"/>
          <w:szCs w:val="21"/>
        </w:rPr>
        <w:t>1. How can you apply the concept of choosing life in your daily decisions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heart is central to loving and obeying God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heart with God's commands today?</w:t>
      </w:r>
    </w:p>
    <w:p w14:paraId="62731A08" w14:textId="77777777" w:rsidR="00D254B4" w:rsidRDefault="00D254B4" w:rsidP="009C5215">
      <w:pPr>
        <w:spacing w:line="247" w:lineRule="auto"/>
      </w:pPr>
    </w:p>
    <w:p w14:paraId="31D6B479" w14:textId="77777777" w:rsidR="00D254B4" w:rsidRDefault="00D254B4" w:rsidP="009C5215">
      <w:pPr>
        <w:spacing w:line="247" w:lineRule="auto"/>
      </w:pPr>
    </w:p>
    <w:p w14:paraId="7E3FF120" w14:textId="77777777" w:rsidR="00D254B4" w:rsidRDefault="00D254B4" w:rsidP="009C5215">
      <w:pPr>
        <w:spacing w:line="247" w:lineRule="auto"/>
      </w:pPr>
    </w:p>
    <w:p w14:paraId="19D36B63" w14:textId="14D659CE"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Call to Return</w:t>
      </w:r>
    </w:p>
    <w:p w14:paraId="5ECB7CE5"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Deuteronomy 30:2 encourages us to return to God: "And when you and your children return to the LORD your God and obey Him with all your heart and with all your soul according to </w:t>
      </w:r>
      <w:proofErr w:type="gramStart"/>
      <w:r w:rsidRPr="00F6333B">
        <w:rPr>
          <w:rFonts w:eastAsia="Times New Roman"/>
          <w:kern w:val="0"/>
          <w:sz w:val="21"/>
          <w:szCs w:val="21"/>
        </w:rPr>
        <w:t>everything</w:t>
      </w:r>
      <w:proofErr w:type="gramEnd"/>
      <w:r w:rsidRPr="00F6333B">
        <w:rPr>
          <w:rFonts w:eastAsia="Times New Roman"/>
          <w:kern w:val="0"/>
          <w:sz w:val="21"/>
          <w:szCs w:val="21"/>
        </w:rPr>
        <w:t xml:space="preserve"> I command you today." This is a reminder that it's never too late to turn back to God. No matter our past, we can always choose to realign our lives with His will and experience His mercy.</w:t>
      </w:r>
    </w:p>
    <w:p w14:paraId="3F83456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call to return to God in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would you take to realign your life with God's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returning to God is emphasized as crucial for personal growth? </w:t>
      </w:r>
    </w:p>
    <w:p w14:paraId="367F6A70"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D28D61C"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E1D1ADD" w14:textId="77777777" w:rsidR="00D254B4" w:rsidRDefault="00D254B4" w:rsidP="009C5215">
      <w:pPr>
        <w:spacing w:line="247" w:lineRule="auto"/>
        <w:rPr>
          <w:rFonts w:eastAsia="Times New Roman"/>
          <w:b/>
          <w:bCs/>
          <w:kern w:val="0"/>
          <w:sz w:val="21"/>
          <w:szCs w:val="21"/>
        </w:rPr>
      </w:pPr>
    </w:p>
    <w:p w14:paraId="2A0AE6C0" w14:textId="32AAD0E8"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Assurance of God's Presence</w:t>
      </w:r>
    </w:p>
    <w:p w14:paraId="7F43152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30:9, we find comfort: "The LORD your God will make you prosper abundantly in all the work of your hands." God's presence in our lives brings assurance and success. When we commit our endeavors to Him, we can trust that He will guide and bless our efforts, leading us to fruitful outcomes.</w:t>
      </w:r>
    </w:p>
    <w:p w14:paraId="4B8FB5B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recognize and embrace God's presence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assurance of presence is crucial during times of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in your life? </w:t>
      </w:r>
    </w:p>
    <w:p w14:paraId="6339FB13"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Simplicity of God's Commandments</w:t>
      </w:r>
    </w:p>
    <w:p w14:paraId="4261F57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30:11 reassures us, "Now what I am commanding you today is not too difficult for you or beyond your reach." God's commandments are not burdensome; they are designed for our good. This lesson encourages us to embrace His instructions with confidence, knowing that they are attainable and meant to enrich our lives.</w:t>
      </w:r>
    </w:p>
    <w:p w14:paraId="431205A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simplicity of God's commandments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commandments are described as accessible and not beyond reach?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internalize and live out God's simple commandments? </w:t>
      </w:r>
    </w:p>
    <w:p w14:paraId="153B5851"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9D392D"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C6BD194" w14:textId="77777777" w:rsidR="00D254B4" w:rsidRDefault="00D254B4" w:rsidP="009C5215">
      <w:pPr>
        <w:spacing w:line="247" w:lineRule="auto"/>
        <w:rPr>
          <w:rFonts w:eastAsia="Times New Roman"/>
          <w:b/>
          <w:bCs/>
          <w:kern w:val="0"/>
          <w:sz w:val="21"/>
          <w:szCs w:val="21"/>
        </w:rPr>
      </w:pPr>
    </w:p>
    <w:p w14:paraId="2570DA4D" w14:textId="75A740BF"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Power of Choice</w:t>
      </w:r>
    </w:p>
    <w:p w14:paraId="757379A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30:15 presents a clear choice: "See, I have set before you today life and prosperity, death and destruction." Our choices shape our destiny. This lesson highlights the power we have to choose paths that lead to life and prosperity, urging us to make decisions that align with God's will and purpose.</w:t>
      </w:r>
    </w:p>
    <w:p w14:paraId="6A0E4ED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power of choice in your daily decision-making to align with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choosing life and prosperity is emphasized, and how can this influence your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choices reflect a commitment to love and obey God? </w:t>
      </w:r>
    </w:p>
    <w:p w14:paraId="41F43672"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Obedience</w:t>
      </w:r>
    </w:p>
    <w:p w14:paraId="50D99C2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30:10 reminds us of the joy found in obedience: "If you obey the LORD your God and keep His commandments and statutes that are written in this Book of the Law, and if you turn to Him with all your heart and with all your soul." Obedience to God is not a burden but a source of joy and fulfillment. By living in harmony with His Word, we experience the true joy that comes from a life devoted to Him.</w:t>
      </w:r>
    </w:p>
    <w:p w14:paraId="4748CE8D"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experience joy in daily life through obedience to God's commands in Deuteronomy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leads to joy and fulfillment according to Deuteronomy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the principles in Deuteronomy 30?</w:t>
      </w:r>
      <w:r w:rsidRPr="001B37DC">
        <w:br w:type="page"/>
      </w:r>
    </w:p>
    <w:p w14:paraId="4F28C226"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31 Teaching Points and Bible Study Questions</w:t>
      </w:r>
    </w:p>
    <w:p w14:paraId="69AD1E38" w14:textId="3F53EDB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Embrace Courage and Strength</w:t>
      </w:r>
    </w:p>
    <w:p w14:paraId="316D323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31:6, we are reminded to "Be strong and courageous; do not be afraid or terrified of them, for it is the LORD your God who goes with you; He will never leave you nor forsake you." This powerful verse encourages us to face life's challenges with confidence, knowing that God is always by our side. Whether you're tackling a new project at work or navigating a difficult personal situation, remember that you are never alone. Lean on God's strength and let His presence embolden you.</w:t>
      </w:r>
    </w:p>
    <w:p w14:paraId="452B789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"be strong and courageous" in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in overcoming fear and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faith during difficult times? </w:t>
      </w:r>
    </w:p>
    <w:p w14:paraId="2FBD0255"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Unfailing Presence</w:t>
      </w:r>
    </w:p>
    <w:p w14:paraId="010F3E7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reassures Joshua in Deuteronomy 31:8, saying, "The LORD Himself goes before you; He will be with you; He will never leave you nor forsake you. Do not be afraid or discouraged." This is a beautiful reminder that God is not only with us in the present but also goes ahead of us, preparing the way. Trust in His divine guidance and let go of any fear or discouragement, knowing that He is orchestrating every step of your journey.</w:t>
      </w:r>
    </w:p>
    <w:p w14:paraId="40DB141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remind yourself of God's presence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presence can impact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God's unfailing presence? </w:t>
      </w:r>
    </w:p>
    <w:p w14:paraId="6FACFBA1"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5BF84C"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6ED5CD2B" w14:textId="77777777" w:rsidR="00D254B4" w:rsidRDefault="00D254B4" w:rsidP="009C5215">
      <w:pPr>
        <w:spacing w:line="247" w:lineRule="auto"/>
        <w:rPr>
          <w:rFonts w:eastAsia="Times New Roman"/>
          <w:b/>
          <w:bCs/>
          <w:kern w:val="0"/>
          <w:sz w:val="21"/>
          <w:szCs w:val="21"/>
        </w:rPr>
      </w:pPr>
    </w:p>
    <w:p w14:paraId="2F9DD806" w14:textId="3D51311C"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Pass on Wisdom to the Next Generation</w:t>
      </w:r>
    </w:p>
    <w:p w14:paraId="5575292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31:12-13 emphasizes the importance of teaching future generations: "Assemble the people—men, women, children, and the foreigners residing in your towns—so they can listen and learn to fear the LORD your God and follow carefully all the words of this law." Sharing wisdom and knowledge with the younger generation is crucial. Whether it's through family devotions or community involvement, take every opportunity to instill a reverence for God and His Word in the hearts of those who will follow.</w:t>
      </w:r>
    </w:p>
    <w:p w14:paraId="0AB9C31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effectively pass on wisdom to the next generation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share personal experiences when teaching younger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wisdom is preserved for future generations? </w:t>
      </w:r>
    </w:p>
    <w:p w14:paraId="137E5374"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7054338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31:24-26, Moses commands the Levites to place the Book of the Law beside the Ark of the Covenant. This act underscores the significance of God's Word as a guiding force in our lives. Make it a habit to read and meditate on Scripture daily, allowing it to shape your thoughts, actions, and decisions. The Bible is a treasure trove of wisdom and guidance, ready to illuminate your path.</w:t>
      </w:r>
    </w:p>
    <w:p w14:paraId="694A7AB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God's Word to face challenges with courage and strength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for guidance and reassurance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Word remains central in your decision-making? </w:t>
      </w:r>
    </w:p>
    <w:p w14:paraId="25BACC82"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D5C2D8"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6AC81122" w14:textId="77777777" w:rsidR="00D254B4" w:rsidRDefault="00D254B4" w:rsidP="009C5215">
      <w:pPr>
        <w:spacing w:line="247" w:lineRule="auto"/>
        <w:rPr>
          <w:rFonts w:eastAsia="Times New Roman"/>
          <w:b/>
          <w:bCs/>
          <w:kern w:val="0"/>
          <w:sz w:val="21"/>
          <w:szCs w:val="21"/>
        </w:rPr>
      </w:pPr>
    </w:p>
    <w:p w14:paraId="6952BE3B" w14:textId="18A0C59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Leadership Transition with Grace</w:t>
      </w:r>
    </w:p>
    <w:p w14:paraId="2658D20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transition of leadership to Joshua in Deuteronomy 31:7-8 is a model of grace and humility. Moses encourages Joshua, acknowledging his own limitations and trusting God's plan for the future. When it's time to pass the baton in your own life, whether at work or in ministry, do so with grace, supporting and encouraging those who will take your place.</w:t>
      </w:r>
    </w:p>
    <w:p w14:paraId="51DD2A10" w14:textId="77777777" w:rsidR="00D254B4" w:rsidRDefault="009C5215" w:rsidP="009C5215">
      <w:pPr>
        <w:spacing w:line="247" w:lineRule="auto"/>
      </w:pPr>
      <w:r w:rsidRPr="00F6333B">
        <w:rPr>
          <w:rFonts w:eastAsia="Times New Roman"/>
          <w:kern w:val="0"/>
          <w:sz w:val="21"/>
          <w:szCs w:val="21"/>
        </w:rPr>
        <w:t>1. How can you ensure a smooth leadership transition while maintaining unity and trust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future leaders with grace and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is it important to support new leaders, and how can you effectively do so?</w:t>
      </w:r>
    </w:p>
    <w:p w14:paraId="1613C7F7" w14:textId="77777777" w:rsidR="00D254B4" w:rsidRDefault="00D254B4" w:rsidP="009C5215">
      <w:pPr>
        <w:spacing w:line="247" w:lineRule="auto"/>
      </w:pPr>
    </w:p>
    <w:p w14:paraId="48611EAA" w14:textId="77777777" w:rsidR="00D254B4" w:rsidRDefault="00D254B4" w:rsidP="009C5215">
      <w:pPr>
        <w:spacing w:line="247" w:lineRule="auto"/>
      </w:pPr>
    </w:p>
    <w:p w14:paraId="10EDFE16" w14:textId="77777777" w:rsidR="00D254B4" w:rsidRDefault="00D254B4" w:rsidP="009C5215">
      <w:pPr>
        <w:spacing w:line="247" w:lineRule="auto"/>
      </w:pPr>
    </w:p>
    <w:p w14:paraId="5436CBCD" w14:textId="50E233E7"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Importance of Obedience</w:t>
      </w:r>
    </w:p>
    <w:p w14:paraId="5535585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31:16-18 warns of the consequences of turning away from God. Obedience to God's commands is not just about following rules; it's about maintaining a relationship with Him. Strive to live a life that honors God, knowing that obedience brings blessings and strengthens your connection with the Creator.</w:t>
      </w:r>
    </w:p>
    <w:p w14:paraId="7A8B6F9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principle of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as crucial for success and protection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consistent obedience to your values and beliefs? </w:t>
      </w:r>
    </w:p>
    <w:p w14:paraId="520B142D"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B9C6C2"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11DC7CD" w14:textId="77777777" w:rsidR="00D254B4" w:rsidRDefault="00D254B4" w:rsidP="009C5215">
      <w:pPr>
        <w:spacing w:line="247" w:lineRule="auto"/>
        <w:rPr>
          <w:rFonts w:eastAsia="Times New Roman"/>
          <w:b/>
          <w:bCs/>
          <w:kern w:val="0"/>
          <w:sz w:val="21"/>
          <w:szCs w:val="21"/>
        </w:rPr>
      </w:pPr>
    </w:p>
    <w:p w14:paraId="52445668" w14:textId="2F0AEC73"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God's Faithfulness Despite Human Failings</w:t>
      </w:r>
    </w:p>
    <w:p w14:paraId="22B3C54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Even as God predicts Israel's future rebellion in Deuteronomy 31:20-21, His faithfulness remains unwavering. This serves as a reminder that God's love and commitment to us are not dependent on our perfection. When you stumble, remember that God is always ready to forgive and restore, drawing you back into His loving embrace.</w:t>
      </w:r>
    </w:p>
    <w:p w14:paraId="65A4D59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trust in God's faithfulness when you feel you've failed in your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remember God's promises during times of personal shortcomings?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remains faithful even when we repeatedly fall short? </w:t>
      </w:r>
    </w:p>
    <w:p w14:paraId="7FA1F729"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Music in Worship and Remembrance</w:t>
      </w:r>
    </w:p>
    <w:p w14:paraId="0393D7C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Deuteronomy 31:19, God instructs Moses to write a song as a witness for the Israelites. Music has a unique power to help us remember and internalize spiritual truths. Incorporate worship music into your daily routine to keep your heart and mind focused on God, allowing the melodies and lyrics to reinforce His promises and teachings.</w:t>
      </w:r>
    </w:p>
    <w:p w14:paraId="59C9DF1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incorporating music in worship enhance your personal remembrance of God's promises and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music is a powerful tool for communal worship and spiritual reflection?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integrate music into your daily routine to strengthen your faith journey? </w:t>
      </w:r>
    </w:p>
    <w:p w14:paraId="16D99841"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7A8D18"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2C1D2CD9" w14:textId="77777777" w:rsidR="00D254B4" w:rsidRDefault="00D254B4" w:rsidP="009C5215">
      <w:pPr>
        <w:spacing w:line="247" w:lineRule="auto"/>
        <w:rPr>
          <w:rFonts w:eastAsia="Times New Roman"/>
          <w:b/>
          <w:bCs/>
          <w:kern w:val="0"/>
          <w:sz w:val="21"/>
          <w:szCs w:val="21"/>
        </w:rPr>
      </w:pPr>
    </w:p>
    <w:p w14:paraId="30810BA4" w14:textId="4383A35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Legacy of Faithful Leaders</w:t>
      </w:r>
    </w:p>
    <w:p w14:paraId="61A85D9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life and leadership leave a lasting legacy, as seen in Deuteronomy 31. His faithfulness to God and dedication to leading the Israelites serve as an inspiration for us all. Strive to leave a legacy of faithfulness in your own life, impacting those around you with your commitment to God and His purposes.</w:t>
      </w:r>
    </w:p>
    <w:p w14:paraId="131AF02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your leadership leaves a lasting legacy of faith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mentor others in faith as Moses did with Joshua?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for leaders to prepare others to continue their mission after they are gone? </w:t>
      </w:r>
    </w:p>
    <w:p w14:paraId="0B7BC58A"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the Future</w:t>
      </w:r>
    </w:p>
    <w:p w14:paraId="2655E98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31 reminds us of God's sovereignty over the future. Despite the uncertainties and challenges that lie ahead, we can rest assured that God is in control. Trust in His perfect plan and timing, knowing that He holds the future in His hands and will work all things together for good for those who love Him.</w:t>
      </w:r>
    </w:p>
    <w:p w14:paraId="48ED4BFE"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trusting God's sovereignty over the future impact your daily decision-making and stress levels?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plans for you by studying His promises in Deuteronomy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control over the future encourage you to face uncertainties with confidence?</w:t>
      </w:r>
      <w:r w:rsidRPr="001B37DC">
        <w:br w:type="page"/>
      </w:r>
    </w:p>
    <w:p w14:paraId="52892896"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32 Teaching Points and Bible Study Questions</w:t>
      </w:r>
    </w:p>
    <w:p w14:paraId="72E6F01C" w14:textId="764E532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Importance of Remembering God's Faithfulness</w:t>
      </w:r>
    </w:p>
    <w:p w14:paraId="2096586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32 serves as a powerful reminder to recall the faithfulness of God throughout history. As Moses sings, "Remember the days of old; consider the years long past" (Deuteronomy 32:7). This encourages us to reflect on how God has consistently provided and protected His people. By remembering His past deeds, we can trust Him with our present and future challenges.</w:t>
      </w:r>
    </w:p>
    <w:p w14:paraId="42CA7FE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remember and celebrate God's faithfulness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God's past faithfulness strengthens your trust in Him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during challenging times? </w:t>
      </w:r>
    </w:p>
    <w:p w14:paraId="6D996688"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as the Rock of Stability</w:t>
      </w:r>
    </w:p>
    <w:p w14:paraId="30FF504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a world full of uncertainties, Deuteronomy 32:4 describes God as "The Rock, His work is perfect, for all His ways are just." This metaphor of God as a rock emphasizes His unchanging nature and reliability. When life feels unstable, we can find security and peace in His steadfastness.</w:t>
      </w:r>
    </w:p>
    <w:p w14:paraId="4DB7FB7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rely on God as your Rock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is described as a Rock,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make God your foundation in daily decisions? </w:t>
      </w:r>
    </w:p>
    <w:p w14:paraId="011D5D02"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003C01"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09600E8D" w14:textId="77777777" w:rsidR="00D254B4" w:rsidRDefault="00D254B4" w:rsidP="009C5215">
      <w:pPr>
        <w:spacing w:line="247" w:lineRule="auto"/>
        <w:rPr>
          <w:rFonts w:eastAsia="Times New Roman"/>
          <w:b/>
          <w:bCs/>
          <w:kern w:val="0"/>
          <w:sz w:val="21"/>
          <w:szCs w:val="21"/>
        </w:rPr>
      </w:pPr>
    </w:p>
    <w:p w14:paraId="263753EF" w14:textId="7A0ABF7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Dangers of Forgetting God</w:t>
      </w:r>
    </w:p>
    <w:p w14:paraId="339BBEC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warns against the dangers of forgetting God, stating, "You neglected the Rock who brought you forth; you forgot the God who gave you birth" (Deuteronomy 32:18). This serves as a cautionary tale about the spiritual amnesia that can lead us away from His blessings. Staying rooted in Scripture and prayer helps keep our focus on Him.</w:t>
      </w:r>
    </w:p>
    <w:p w14:paraId="78F2D90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actively remember God's role in your daily life to avoid forgetting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forget God during times of prosperity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 remains central in your decision-making? </w:t>
      </w:r>
    </w:p>
    <w:p w14:paraId="177C70E8"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and Righteousness</w:t>
      </w:r>
    </w:p>
    <w:p w14:paraId="1C0430E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song of Moses highlights God's justice, declaring, "A God of faithfulness without injustice, righteous and upright is He" (Deuteronomy 32:4). This reassures us that God's judgments are always fair and just, even when we don't fully understand His ways. Trusting in His righteousness brings peace to our hearts.</w:t>
      </w:r>
    </w:p>
    <w:p w14:paraId="67D4BF5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God's justice and righteousness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righteousness is crucial for fostering fairness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God's justice in your interactions with others? </w:t>
      </w:r>
    </w:p>
    <w:p w14:paraId="361A9625"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C0C30D"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476E24BE" w14:textId="77777777" w:rsidR="00D254B4" w:rsidRDefault="00D254B4" w:rsidP="009C5215">
      <w:pPr>
        <w:spacing w:line="247" w:lineRule="auto"/>
        <w:rPr>
          <w:rFonts w:eastAsia="Times New Roman"/>
          <w:b/>
          <w:bCs/>
          <w:kern w:val="0"/>
          <w:sz w:val="21"/>
          <w:szCs w:val="21"/>
        </w:rPr>
      </w:pPr>
    </w:p>
    <w:p w14:paraId="67BE74DA" w14:textId="28079F1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Consequences of Rebellion</w:t>
      </w:r>
    </w:p>
    <w:p w14:paraId="1095CB2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32 vividly illustrates the consequences of turning away from God. Moses recounts how Israel's rebellion led to their downfall, reminding us that disobedience has real repercussions. "They are a perverse and crooked generation" (Deuteronomy 32:5) serves as a warning to remain faithful and obedient to God's commands.</w:t>
      </w:r>
    </w:p>
    <w:p w14:paraId="2A69F80B" w14:textId="77777777" w:rsidR="00D254B4" w:rsidRDefault="009C5215" w:rsidP="009C5215">
      <w:pPr>
        <w:spacing w:line="247" w:lineRule="auto"/>
      </w:pPr>
      <w:r w:rsidRPr="00F6333B">
        <w:rPr>
          <w:rFonts w:eastAsia="Times New Roman"/>
          <w:kern w:val="0"/>
          <w:sz w:val="21"/>
          <w:szCs w:val="21"/>
        </w:rPr>
        <w:t>1. How can recognizing past consequences of rebellion guide your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rebellion leads to specific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others' rebellious actions to avoid similar outcomes?</w:t>
      </w:r>
    </w:p>
    <w:p w14:paraId="2424461E" w14:textId="77777777" w:rsidR="00D254B4" w:rsidRDefault="00D254B4" w:rsidP="009C5215">
      <w:pPr>
        <w:spacing w:line="247" w:lineRule="auto"/>
      </w:pPr>
    </w:p>
    <w:p w14:paraId="657E3487" w14:textId="77777777" w:rsidR="00D254B4" w:rsidRDefault="00D254B4" w:rsidP="009C5215">
      <w:pPr>
        <w:spacing w:line="247" w:lineRule="auto"/>
      </w:pPr>
    </w:p>
    <w:p w14:paraId="0C5471D9" w14:textId="77777777" w:rsidR="00D254B4" w:rsidRDefault="00D254B4" w:rsidP="009C5215">
      <w:pPr>
        <w:spacing w:line="247" w:lineRule="auto"/>
      </w:pPr>
    </w:p>
    <w:p w14:paraId="22FF1E32" w14:textId="35B2182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God's Compassionate Discipline</w:t>
      </w:r>
    </w:p>
    <w:p w14:paraId="30361D0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Even in discipline, God's love shines through. Deuteronomy 32:36 states, "For the LORD will vindicate His people and have compassion on His servants." This assures us that God's discipline is not punitive but corrective, aimed at bringing us back into a loving relationship with Him.</w:t>
      </w:r>
    </w:p>
    <w:p w14:paraId="2704B6F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recognize God's compassionate discipline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discipline is an expression of His love and compassion?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respond positively to God's discipline? </w:t>
      </w:r>
    </w:p>
    <w:p w14:paraId="06AC4C92"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145238"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4E002E2" w14:textId="77777777" w:rsidR="00D254B4" w:rsidRDefault="00D254B4" w:rsidP="009C5215">
      <w:pPr>
        <w:spacing w:line="247" w:lineRule="auto"/>
        <w:rPr>
          <w:rFonts w:eastAsia="Times New Roman"/>
          <w:b/>
          <w:bCs/>
          <w:kern w:val="0"/>
          <w:sz w:val="21"/>
          <w:szCs w:val="21"/>
        </w:rPr>
      </w:pPr>
    </w:p>
    <w:p w14:paraId="7AEAF8C4" w14:textId="66A2F6B9"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Call to Trust in God's Sovereignty</w:t>
      </w:r>
    </w:p>
    <w:p w14:paraId="2356606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emphasizes God's sovereignty, declaring, "See now that I am He; there is no god besides Me" (Deuteronomy 32:39). This calls us to trust in God's ultimate authority over all creation. Recognizing His sovereignty helps us surrender our worries and align our lives with His divine plan.</w:t>
      </w:r>
    </w:p>
    <w:p w14:paraId="43BD2A2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trust in God's sovereignty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God's sovereignty daily? </w:t>
      </w:r>
    </w:p>
    <w:p w14:paraId="4B071919"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Protection</w:t>
      </w:r>
    </w:p>
    <w:p w14:paraId="6A5AA26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God's protection is a recurring theme in Deuteronomy 32. Moses reminds us that God "guards him as the apple of His eye" (Deuteronomy 32:10). This imagery assures us of God's intimate care and protection, encouraging us to rest in His loving embrace.</w:t>
      </w:r>
    </w:p>
    <w:p w14:paraId="32145C5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find assurance in God's protection during uncertain times, as described in Deuteronomy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is emphasized in Deuteronomy 32,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protection in your daily life? </w:t>
      </w:r>
    </w:p>
    <w:p w14:paraId="28091D46"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2F0730"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655E52D8" w14:textId="77777777" w:rsidR="00D254B4" w:rsidRDefault="00D254B4" w:rsidP="009C5215">
      <w:pPr>
        <w:spacing w:line="247" w:lineRule="auto"/>
        <w:rPr>
          <w:rFonts w:eastAsia="Times New Roman"/>
          <w:b/>
          <w:bCs/>
          <w:kern w:val="0"/>
          <w:sz w:val="21"/>
          <w:szCs w:val="21"/>
        </w:rPr>
      </w:pPr>
    </w:p>
    <w:p w14:paraId="5226A402" w14:textId="45338ABD"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Power of God's Word</w:t>
      </w:r>
    </w:p>
    <w:p w14:paraId="2F6EC1F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concludes with a powerful exhortation: "Take to heart all the words I have solemnly declared to you this day" (Deuteronomy 32:46). This underscores the transformative power of God's Word in our lives. By meditating on Scripture, we gain wisdom and strength for our daily journey.</w:t>
      </w:r>
    </w:p>
    <w:p w14:paraId="4714B18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apply the power of God's Word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described as powerful in your personal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actions and thoughts consistently? </w:t>
      </w:r>
    </w:p>
    <w:p w14:paraId="7FEC08E5"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God's Ultimate Victory</w:t>
      </w:r>
    </w:p>
    <w:p w14:paraId="1D1E2C8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Deuteronomy 32 points to God's ultimate victory over evil. "Rejoice, O nations, with His people, for He will avenge the blood of His servants" (Deuteronomy 32:43). This promise of victory gives us hope and assurance that, in the end, God's justice will prevail, and His kingdom will be established forever.</w:t>
      </w:r>
    </w:p>
    <w:p w14:paraId="299E3FAF"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you find hope in God's ultimate victory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 of victory is important for your daily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life with God's promise of ultimate victory?</w:t>
      </w:r>
      <w:r w:rsidRPr="001B37DC">
        <w:br w:type="page"/>
      </w:r>
    </w:p>
    <w:p w14:paraId="36FDE8DA" w14:textId="77777777" w:rsidR="009C5215" w:rsidRPr="009C5215" w:rsidRDefault="009C5215" w:rsidP="009C5215">
      <w:pPr>
        <w:spacing w:line="247" w:lineRule="auto"/>
        <w:jc w:val="center"/>
        <w:outlineLvl w:val="0"/>
        <w:rPr>
          <w:rFonts w:eastAsia="Times New Roman"/>
          <w:b/>
          <w:bCs/>
          <w:kern w:val="36"/>
          <w:sz w:val="32"/>
          <w:szCs w:val="32"/>
        </w:rPr>
      </w:pPr>
      <w:r w:rsidRPr="009C5215">
        <w:rPr>
          <w:rFonts w:eastAsia="Times New Roman"/>
          <w:b/>
          <w:bCs/>
          <w:kern w:val="36"/>
          <w:sz w:val="32"/>
          <w:szCs w:val="32"/>
        </w:rPr>
        <w:t>Deuteronomy 33 Teaching Points and Bible Study Questions</w:t>
      </w:r>
    </w:p>
    <w:p w14:paraId="45DAC996" w14:textId="6E9D0EAB"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Blessing of Moses: A Legacy of Faith</w:t>
      </w:r>
    </w:p>
    <w:p w14:paraId="757469E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33 begins with Moses, the man of God, blessing the Israelites before his death. This act reminds us of the importance of leaving a legacy of faith. Moses, who led the Israelites through the wilderness, ensured that his final words were ones of encouragement and divine promise. As it is written, "This is the blessing that Moses the man of God pronounced upon the Israelites before his death" (Deuteronomy 33:1). We, too, should strive to bless others with our words and actions, leaving behind a legacy that points to God's faithfulness.</w:t>
      </w:r>
    </w:p>
    <w:p w14:paraId="0E0F26F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Moses' blessings inspire you to leave a legacy of faith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Moses emphasized specific blessings for each tribe, and how can this guide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blessings to strengthen your faith during challenging times? </w:t>
      </w:r>
    </w:p>
    <w:p w14:paraId="7656DB85"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and Majesty</w:t>
      </w:r>
    </w:p>
    <w:p w14:paraId="7D307EF0"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Moses describes God as coming from Sinai, shining forth from Seir, and appearing from Mount </w:t>
      </w:r>
      <w:proofErr w:type="spellStart"/>
      <w:r w:rsidRPr="00F6333B">
        <w:rPr>
          <w:rFonts w:eastAsia="Times New Roman"/>
          <w:kern w:val="0"/>
          <w:sz w:val="21"/>
          <w:szCs w:val="21"/>
        </w:rPr>
        <w:t>Paran</w:t>
      </w:r>
      <w:proofErr w:type="spellEnd"/>
      <w:r w:rsidRPr="00F6333B">
        <w:rPr>
          <w:rFonts w:eastAsia="Times New Roman"/>
          <w:kern w:val="0"/>
          <w:sz w:val="21"/>
          <w:szCs w:val="21"/>
        </w:rPr>
        <w:t xml:space="preserve">, emphasizing His majestic presence. "The LORD came from Sinai and dawned over them from Seir; He shone forth from Mount </w:t>
      </w:r>
      <w:proofErr w:type="spellStart"/>
      <w:r w:rsidRPr="00F6333B">
        <w:rPr>
          <w:rFonts w:eastAsia="Times New Roman"/>
          <w:kern w:val="0"/>
          <w:sz w:val="21"/>
          <w:szCs w:val="21"/>
        </w:rPr>
        <w:t>Paran</w:t>
      </w:r>
      <w:proofErr w:type="spellEnd"/>
      <w:r w:rsidRPr="00F6333B">
        <w:rPr>
          <w:rFonts w:eastAsia="Times New Roman"/>
          <w:kern w:val="0"/>
          <w:sz w:val="21"/>
          <w:szCs w:val="21"/>
        </w:rPr>
        <w:t>" (Deuteronomy 33:2). This imagery reminds us of God's sovereignty over all creation. In our daily lives, recognizing God's majesty can inspire awe and reverence, encouraging us to trust in His divine plan.</w:t>
      </w:r>
    </w:p>
    <w:p w14:paraId="4882C6A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recognizing God's sovereignty in Deuteronomy 33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majesty can impact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God's majesty in your interactions with others? </w:t>
      </w:r>
    </w:p>
    <w:p w14:paraId="7122EFEF"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C2341F"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69A0F698" w14:textId="77777777" w:rsidR="00D254B4" w:rsidRDefault="00D254B4" w:rsidP="009C5215">
      <w:pPr>
        <w:spacing w:line="247" w:lineRule="auto"/>
        <w:rPr>
          <w:rFonts w:eastAsia="Times New Roman"/>
          <w:b/>
          <w:bCs/>
          <w:kern w:val="0"/>
          <w:sz w:val="21"/>
          <w:szCs w:val="21"/>
        </w:rPr>
      </w:pPr>
    </w:p>
    <w:p w14:paraId="5C0CE709" w14:textId="60564BA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Law as a Precious Gift</w:t>
      </w:r>
    </w:p>
    <w:p w14:paraId="76083EB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Moses highlights the law given to Israel as a precious inheritance. "Indeed,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love the people; all the holy ones are in Your hand, and they sit down at Your feet; each receives Your words" (Deuteronomy 33:3). The law is not a burden but a guide to living a life that honors God. Embracing God's commandments can lead to a more fulfilling and purposeful life, aligning our actions with His will.</w:t>
      </w:r>
    </w:p>
    <w:p w14:paraId="355A5197"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view the law as a precious gift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law is essential for community well-being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cherish and apply the law's principles? </w:t>
      </w:r>
    </w:p>
    <w:p w14:paraId="64F8CB5F"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Unique Role of Each Tribe</w:t>
      </w:r>
    </w:p>
    <w:p w14:paraId="379EDA3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In his blessings, Moses acknowledges the unique roles and strengths of each tribe of Israel. This diversity within unity is a powerful reminder that each of us has a specific role to play in God's kingdom. Whether it's the courage of Judah or the wisdom of Levi, we are all called to contribute our unique gifts to the body of Christ.</w:t>
      </w:r>
    </w:p>
    <w:p w14:paraId="642686F6"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recognizing unique roles within a community enhance our collective purpose and harmony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celebrate individual strengths in a group setting?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uplift the unique contributions of others in your community? </w:t>
      </w:r>
    </w:p>
    <w:p w14:paraId="13696BA5"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C0FE5B"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A70E79B" w14:textId="77777777" w:rsidR="00D254B4" w:rsidRDefault="00D254B4" w:rsidP="009C5215">
      <w:pPr>
        <w:spacing w:line="247" w:lineRule="auto"/>
        <w:rPr>
          <w:rFonts w:eastAsia="Times New Roman"/>
          <w:b/>
          <w:bCs/>
          <w:kern w:val="0"/>
          <w:sz w:val="21"/>
          <w:szCs w:val="21"/>
        </w:rPr>
      </w:pPr>
    </w:p>
    <w:p w14:paraId="3514656F" w14:textId="7CEAE570"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Promise of Protection and Provision</w:t>
      </w:r>
    </w:p>
    <w:p w14:paraId="6A84138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assures the tribes of God's protection and provision. "Let the beloved of the LORD rest secure in Him, for He shields him all day long, and the one the LORD loves rests between His shoulders" (Deuteronomy 33:12). This promise is a comforting reminder that God is our refuge and strength, providing for our needs and shielding us from harm.</w:t>
      </w:r>
    </w:p>
    <w:p w14:paraId="5197CF48" w14:textId="77777777" w:rsidR="00D254B4" w:rsidRDefault="009C5215" w:rsidP="009C5215">
      <w:pPr>
        <w:spacing w:line="247" w:lineRule="auto"/>
      </w:pPr>
      <w:r w:rsidRPr="00F6333B">
        <w:rPr>
          <w:rFonts w:eastAsia="Times New Roman"/>
          <w:kern w:val="0"/>
          <w:sz w:val="21"/>
          <w:szCs w:val="21"/>
        </w:rPr>
        <w:t>1. How can you trust in God's protection and provision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God's provision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God's promises of protection are important for your spiritual growth?</w:t>
      </w:r>
    </w:p>
    <w:p w14:paraId="0875F808" w14:textId="77777777" w:rsidR="00D254B4" w:rsidRDefault="00D254B4" w:rsidP="009C5215">
      <w:pPr>
        <w:spacing w:line="247" w:lineRule="auto"/>
      </w:pPr>
    </w:p>
    <w:p w14:paraId="4251BACD" w14:textId="77777777" w:rsidR="00D254B4" w:rsidRDefault="00D254B4" w:rsidP="009C5215">
      <w:pPr>
        <w:spacing w:line="247" w:lineRule="auto"/>
      </w:pPr>
    </w:p>
    <w:p w14:paraId="214974E6" w14:textId="77777777" w:rsidR="00D254B4" w:rsidRDefault="00D254B4" w:rsidP="009C5215">
      <w:pPr>
        <w:spacing w:line="247" w:lineRule="auto"/>
      </w:pPr>
    </w:p>
    <w:p w14:paraId="3F388E3E" w14:textId="54782C54"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Blessing of Abundance</w:t>
      </w:r>
    </w:p>
    <w:p w14:paraId="77B5C81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 blessings include promises of abundance, such as the prosperity of Joseph's descendants. "May the LORD bless his land with the precious dew from heaven above and with the deep waters that lie beneath" (Deuteronomy 33:13). This abundance is not just material but spiritual, reminding us that God desires to bless us richly in every aspect of our lives.</w:t>
      </w:r>
    </w:p>
    <w:p w14:paraId="13C95BC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recognize and appreciate abundance in your daily life as described in Deuteronomy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abundance is emphasized in the blessings given to the tribes?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your abundance with others in your community? </w:t>
      </w:r>
    </w:p>
    <w:p w14:paraId="67B9F6DB"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C5E4A0F"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328D1EBE" w14:textId="77777777" w:rsidR="00D254B4" w:rsidRDefault="00D254B4" w:rsidP="009C5215">
      <w:pPr>
        <w:spacing w:line="247" w:lineRule="auto"/>
        <w:rPr>
          <w:rFonts w:eastAsia="Times New Roman"/>
          <w:b/>
          <w:bCs/>
          <w:kern w:val="0"/>
          <w:sz w:val="21"/>
          <w:szCs w:val="21"/>
        </w:rPr>
      </w:pPr>
    </w:p>
    <w:p w14:paraId="2ED33AF6" w14:textId="184BE496"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Strength of Unity</w:t>
      </w:r>
    </w:p>
    <w:p w14:paraId="7889BC6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speaks of the unity and strength of the tribes when they come together. "There is no one like the God of Jeshurun, who rides the heavens to help you and the clouds in His majesty" (Deuteronomy 33:26). Unity in faith and purpose can lead to great strength and effectiveness in fulfilling God's mission.</w:t>
      </w:r>
    </w:p>
    <w:p w14:paraId="570D3E0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unity among us reflect the blessings described in Deuteronomy 33 for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emphasized as a source of strength in Deuteronomy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unity in your family or community? </w:t>
      </w:r>
    </w:p>
    <w:p w14:paraId="3211ED43"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Eternal Support</w:t>
      </w:r>
    </w:p>
    <w:p w14:paraId="74C7DED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The chapter concludes with a powerful assurance of God's eternal support. "The eternal God is your refuge, and underneath are the everlasting arms" (Deuteronomy 33:27). This promise encourages us to rely on God's unchanging nature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everlasting support, no matter the challenges we face.</w:t>
      </w:r>
    </w:p>
    <w:p w14:paraId="32BC73C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rely on God's eternal support in challenging times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support is described as eternal in Deuteronomy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assured of God's support daily? </w:t>
      </w:r>
    </w:p>
    <w:p w14:paraId="5AA6069B"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839FBC"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757644FA" w14:textId="77777777" w:rsidR="00D254B4" w:rsidRDefault="00D254B4" w:rsidP="009C5215">
      <w:pPr>
        <w:spacing w:line="247" w:lineRule="auto"/>
        <w:rPr>
          <w:rFonts w:eastAsia="Times New Roman"/>
          <w:b/>
          <w:bCs/>
          <w:kern w:val="0"/>
          <w:sz w:val="21"/>
          <w:szCs w:val="21"/>
        </w:rPr>
      </w:pPr>
    </w:p>
    <w:p w14:paraId="02B1C65A" w14:textId="0D93AD91"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Joy of Salvation</w:t>
      </w:r>
    </w:p>
    <w:p w14:paraId="79131B3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blessings are filled with joy and hope, pointing to the ultimate joy found in salvation through Christ. "Blessed are you, O Israel! Who is like you, a people saved by the LORD?" (Deuteronomy 33:29). This joy is a reminder of the salvation we have in Jesus, a gift that brings eternal hope and peace.</w:t>
      </w:r>
    </w:p>
    <w:p w14:paraId="6D0934B3"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experience the joy of salvation in your daily life, as reflected in Deuteronomy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blessings enhances your joy of salvation, according to Deuteronomy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the joy of salvation with others, inspired by Deuteronomy 33? </w:t>
      </w:r>
    </w:p>
    <w:p w14:paraId="1537AEB1"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Live Courageously</w:t>
      </w:r>
    </w:p>
    <w:p w14:paraId="143572E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Finally, Moses' blessings call the Israelites to live courageously, trusting in God's promises. "Your enemies will cower before you, and you will tread on their heights" (Deuteronomy 33:29). We are called to live boldly in our faith, confident that God goes before us and empowers us to overcome any obstacle.</w:t>
      </w:r>
    </w:p>
    <w:p w14:paraId="6186B18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These lessons from Deuteronomy 33 inspire us to live with faith, courage, and a deep sense of purpose, trusting in the promises and presence of our mighty God.</w:t>
      </w:r>
    </w:p>
    <w:p w14:paraId="07559A88" w14:textId="77777777" w:rsidR="009C5215"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Moses' blessings in Deuteronomy 33 inspire you to live courageously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for fulfilling your purpose, as seen in Deuteronomy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embody the courage described in Deuteronomy 33 in your community?</w:t>
      </w:r>
      <w:r w:rsidRPr="001B37DC">
        <w:br w:type="page"/>
      </w:r>
    </w:p>
    <w:p w14:paraId="7A160B00" w14:textId="77777777" w:rsidR="009C5215" w:rsidRPr="00D254B4" w:rsidRDefault="009C5215" w:rsidP="009C5215">
      <w:pPr>
        <w:spacing w:line="247" w:lineRule="auto"/>
        <w:jc w:val="center"/>
        <w:outlineLvl w:val="0"/>
        <w:rPr>
          <w:rFonts w:eastAsia="Times New Roman"/>
          <w:b/>
          <w:bCs/>
          <w:kern w:val="36"/>
          <w:sz w:val="32"/>
          <w:szCs w:val="32"/>
        </w:rPr>
      </w:pPr>
      <w:r w:rsidRPr="00D254B4">
        <w:rPr>
          <w:rFonts w:eastAsia="Times New Roman"/>
          <w:b/>
          <w:bCs/>
          <w:kern w:val="36"/>
          <w:sz w:val="32"/>
          <w:szCs w:val="32"/>
        </w:rPr>
        <w:t>Deuteronomy 34 Teaching Points and Bible Study Questions</w:t>
      </w:r>
    </w:p>
    <w:p w14:paraId="3AB0F6A9" w14:textId="55411897"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Faithfulness of God</w:t>
      </w:r>
    </w:p>
    <w:p w14:paraId="31F38E6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Deuteronomy 34 reminds us of God's unwavering faithfulness. As Moses stands on Mount Nebo, God shows him the Promised Land, fulfilling His promise to Abraham, Isaac, and Jacob. This moment underscores that God is true to His word, even when fulfillment takes generations. "The LORD said to him, 'This is the land I swore to give to Abraham, Isaac, and Jacob, when I said, ‘I will give it to your descendants’" (Deuteronomy 34:4). Trust in God's promises, for He is faithful to complete what He has started.</w:t>
      </w:r>
    </w:p>
    <w:p w14:paraId="67AA0909"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trust in God's faithfulness when facing life's uncertainties, as seen in Deuteronomy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from Moses' journey in Deuteronomy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God's faithfulness in Deuteronomy 34 inspire you to remain steadfast in your faith? </w:t>
      </w:r>
    </w:p>
    <w:p w14:paraId="01298A65"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31AEFC4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 xml:space="preserve">Moses' life is a testament to the importance of obedience. Despite his unparalleled leadership, he was not allowed to enter the Promised Land due to a moment of disobedience. This teaches us that obedience to God is crucial, and even leaders are accountable. "Because you broke faith with Me in the presence of the Israelites at the waters of </w:t>
      </w:r>
      <w:proofErr w:type="spellStart"/>
      <w:r w:rsidRPr="00F6333B">
        <w:rPr>
          <w:rFonts w:eastAsia="Times New Roman"/>
          <w:kern w:val="0"/>
          <w:sz w:val="21"/>
          <w:szCs w:val="21"/>
        </w:rPr>
        <w:t>Meribah</w:t>
      </w:r>
      <w:proofErr w:type="spellEnd"/>
      <w:r w:rsidRPr="00F6333B">
        <w:rPr>
          <w:rFonts w:eastAsia="Times New Roman"/>
          <w:kern w:val="0"/>
          <w:sz w:val="21"/>
          <w:szCs w:val="21"/>
        </w:rPr>
        <w:t xml:space="preserve"> Kadesh in the Desert of Zin and because you did not uphold My holiness among the Israelites" (Deuteronomy 32:51). Let us strive to walk in obedience, knowing it leads to blessings.</w:t>
      </w:r>
    </w:p>
    <w:p w14:paraId="2111742F"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Moses' experience in Deuteronomy 34 inspire you to prioritize obedience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achieving personal goals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obedience in challenging situations? </w:t>
      </w:r>
    </w:p>
    <w:p w14:paraId="2295E15B"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553408"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16BE787C" w14:textId="77777777" w:rsidR="00D254B4" w:rsidRDefault="00D254B4" w:rsidP="009C5215">
      <w:pPr>
        <w:spacing w:line="247" w:lineRule="auto"/>
        <w:rPr>
          <w:rFonts w:eastAsia="Times New Roman"/>
          <w:b/>
          <w:bCs/>
          <w:kern w:val="0"/>
          <w:sz w:val="21"/>
          <w:szCs w:val="21"/>
        </w:rPr>
      </w:pPr>
    </w:p>
    <w:p w14:paraId="35A2F120" w14:textId="5EB9BE18"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Power of Vision</w:t>
      </w:r>
    </w:p>
    <w:p w14:paraId="470923BE"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God granted Moses a vision of the Promised Land, even though he would not enter it. This vision was a gift, allowing Moses to see the fruit of his labor. Vision is powerful; it motivates and sustains us through challenges. "Then the LORD showed him all the land" (Deuteronomy 34:1). Seek God's vision for your life, and let it guide you toward His purposes.</w:t>
      </w:r>
    </w:p>
    <w:p w14:paraId="44ACFA5A"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having a clear vision impact your personal and spiritual growth like Moses' vision of the Promised Land?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envisioning your future, and how does it guide your daily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a long-term vision is crucial when facing life's challenges and uncertainties? </w:t>
      </w:r>
    </w:p>
    <w:p w14:paraId="3B0D2FBA"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Leadership</w:t>
      </w:r>
    </w:p>
    <w:p w14:paraId="03ECD50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leadership left an indelible mark on Israel. His life teaches us that true leadership is about serving others and pointing them to God. "Since then, no prophet has arisen in Israel like Moses, whom the LORD knew face to face" (Deuteronomy 34:10). Aspire to lead with integrity and humility, leaving a legacy that honors God.</w:t>
      </w:r>
    </w:p>
    <w:p w14:paraId="2FB53AF2"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ensure your leadership leaves a positive legacy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others will remember about your leadership style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the end of a leadership role matter for personal growth and transition? </w:t>
      </w:r>
    </w:p>
    <w:p w14:paraId="1FCD5E43"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156D14"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41973E0E" w14:textId="77777777" w:rsidR="00D254B4" w:rsidRDefault="00D254B4" w:rsidP="009C5215">
      <w:pPr>
        <w:spacing w:line="247" w:lineRule="auto"/>
        <w:rPr>
          <w:rFonts w:eastAsia="Times New Roman"/>
          <w:b/>
          <w:bCs/>
          <w:kern w:val="0"/>
          <w:sz w:val="21"/>
          <w:szCs w:val="21"/>
        </w:rPr>
      </w:pPr>
    </w:p>
    <w:p w14:paraId="56A321BE" w14:textId="4406527C"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Role of Mentorship</w:t>
      </w:r>
    </w:p>
    <w:p w14:paraId="4B5248F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relationship with Joshua highlights the importance of mentorship. Moses prepared Joshua to lead, ensuring a smooth transition. "Now Joshua son of Nun was filled with the spirit of wisdom because Moses had laid his hands on him" (Deuteronomy 34:9). Invest in others, passing on wisdom and experience to the next generation.</w:t>
      </w:r>
    </w:p>
    <w:p w14:paraId="74FC5BB3" w14:textId="77777777" w:rsidR="00D254B4" w:rsidRDefault="009C5215" w:rsidP="009C5215">
      <w:pPr>
        <w:spacing w:line="247" w:lineRule="auto"/>
      </w:pPr>
      <w:r w:rsidRPr="00F6333B">
        <w:rPr>
          <w:rFonts w:eastAsia="Times New Roman"/>
          <w:kern w:val="0"/>
          <w:sz w:val="21"/>
          <w:szCs w:val="21"/>
        </w:rPr>
        <w:t>1. How can Moses' mentorship of Joshua inspire your approach to guiding others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mentorship is crucial for leadership transitions, as seen with Moses and Joshua?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qualities of Moses' mentorship would you incorporate into your own mentoring relationships?</w:t>
      </w:r>
    </w:p>
    <w:p w14:paraId="6D9F80DE" w14:textId="77777777" w:rsidR="00D254B4" w:rsidRDefault="00D254B4" w:rsidP="009C5215">
      <w:pPr>
        <w:spacing w:line="247" w:lineRule="auto"/>
      </w:pPr>
    </w:p>
    <w:p w14:paraId="2C87D440" w14:textId="77777777" w:rsidR="00D254B4" w:rsidRDefault="00D254B4" w:rsidP="009C5215">
      <w:pPr>
        <w:spacing w:line="247" w:lineRule="auto"/>
      </w:pPr>
    </w:p>
    <w:p w14:paraId="315D6292" w14:textId="77777777" w:rsidR="00D254B4" w:rsidRDefault="00D254B4" w:rsidP="009C5215">
      <w:pPr>
        <w:spacing w:line="247" w:lineRule="auto"/>
      </w:pPr>
    </w:p>
    <w:p w14:paraId="04005C75" w14:textId="71E67683"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Reality of Mortality</w:t>
      </w:r>
    </w:p>
    <w:p w14:paraId="1CE7A04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death reminds us of our mortality. Life is fleeting, and we must use our time wisely. "And Moses the servant of the LORD died there in Moab, as the LORD had said" (Deuteronomy 34:5). Live with eternity in mind, making each day count for God's kingdom.</w:t>
      </w:r>
    </w:p>
    <w:p w14:paraId="7CFC072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Moses' death in Deuteronomy 34 shape your perspective on life's impermanence and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before your own mortality, inspired by Moses'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mortality influence your daily decisions and priorities? </w:t>
      </w:r>
    </w:p>
    <w:p w14:paraId="6FC950C5"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3886CC"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535063A1" w14:textId="77777777" w:rsidR="00D254B4" w:rsidRDefault="00D254B4" w:rsidP="009C5215">
      <w:pPr>
        <w:spacing w:line="247" w:lineRule="auto"/>
        <w:rPr>
          <w:rFonts w:eastAsia="Times New Roman"/>
          <w:b/>
          <w:bCs/>
          <w:kern w:val="0"/>
          <w:sz w:val="21"/>
          <w:szCs w:val="21"/>
        </w:rPr>
      </w:pPr>
    </w:p>
    <w:p w14:paraId="6BAC2535" w14:textId="5C9821AA"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Comfort of God's Presence</w:t>
      </w:r>
    </w:p>
    <w:p w14:paraId="461C56C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Even in death, Moses was not alone. God Himself buried Moses, a testament to His intimate care. "And He buried him in a valley in the land of Moab" (Deuteronomy 34:6). God's presence is our comfort in life and death. Rest in His unfailing love and care.</w:t>
      </w:r>
    </w:p>
    <w:p w14:paraId="4839886D"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you find comfort in God's presence during times of transition or loss, like Moses'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significant for Israel after Moses' leadership ended?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God's presence in moments of uncertainty or change? </w:t>
      </w:r>
    </w:p>
    <w:p w14:paraId="623394AA"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Humility</w:t>
      </w:r>
    </w:p>
    <w:p w14:paraId="6FDB1A24"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was known for his humility, a quality that endeared him to God and people. "Now Moses was a very humble man, more so than any man on the face of the earth" (Numbers 12:3). Humility is a powerful trait that draws us closer to God and others. Embrace humility, recognizing your dependence on God.</w:t>
      </w:r>
    </w:p>
    <w:p w14:paraId="4386D5DB"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Moses' humility in Deuteronomy 34 inspire your leadership style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for effective leadership, as seen in Moses'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daily interactions? </w:t>
      </w:r>
    </w:p>
    <w:p w14:paraId="1468DA3C" w14:textId="77777777" w:rsidR="00D254B4" w:rsidRDefault="009C5215" w:rsidP="009C5215">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895A55" w14:textId="77777777" w:rsidR="00D254B4" w:rsidRDefault="00D254B4">
      <w:pPr>
        <w:spacing w:after="0" w:line="240" w:lineRule="auto"/>
        <w:rPr>
          <w:rFonts w:eastAsia="Times New Roman"/>
          <w:b/>
          <w:bCs/>
          <w:kern w:val="0"/>
          <w:sz w:val="21"/>
          <w:szCs w:val="21"/>
        </w:rPr>
      </w:pPr>
      <w:r>
        <w:rPr>
          <w:rFonts w:eastAsia="Times New Roman"/>
          <w:b/>
          <w:bCs/>
          <w:kern w:val="0"/>
          <w:sz w:val="21"/>
          <w:szCs w:val="21"/>
        </w:rPr>
        <w:br w:type="page"/>
      </w:r>
    </w:p>
    <w:p w14:paraId="7A3ADE6A" w14:textId="77777777" w:rsidR="00D254B4" w:rsidRDefault="00D254B4" w:rsidP="009C5215">
      <w:pPr>
        <w:spacing w:line="247" w:lineRule="auto"/>
        <w:rPr>
          <w:rFonts w:eastAsia="Times New Roman"/>
          <w:b/>
          <w:bCs/>
          <w:kern w:val="0"/>
          <w:sz w:val="21"/>
          <w:szCs w:val="21"/>
        </w:rPr>
      </w:pPr>
    </w:p>
    <w:p w14:paraId="26C7194A" w14:textId="705B50E2" w:rsidR="009C5215" w:rsidRPr="00F6333B" w:rsidRDefault="009C5215" w:rsidP="009C5215">
      <w:pPr>
        <w:spacing w:line="247" w:lineRule="auto"/>
        <w:rPr>
          <w:rFonts w:eastAsia="Times New Roman"/>
          <w:kern w:val="0"/>
          <w:sz w:val="21"/>
          <w:szCs w:val="21"/>
        </w:rPr>
      </w:pPr>
      <w:r w:rsidRPr="00F6333B">
        <w:rPr>
          <w:rFonts w:eastAsia="Times New Roman"/>
          <w:b/>
          <w:bCs/>
          <w:kern w:val="0"/>
          <w:sz w:val="21"/>
          <w:szCs w:val="21"/>
        </w:rPr>
        <w:t>The Impact of God's Power</w:t>
      </w:r>
    </w:p>
    <w:p w14:paraId="3F21E07C"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life was marked by God's power, evident in the miracles performed through him. "For no one has ever shown the mighty power or performed the awesome deeds that Moses did in the sight of all Israel" (Deuteronomy 34:12). God's power is available to us today. Rely on Him to accomplish what seems impossible.</w:t>
      </w:r>
    </w:p>
    <w:p w14:paraId="11ADBC28"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1. How can witnessing God's power in your life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power was crucial for Moses' leadership and how can it guide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Moses' experience about relying on God's power in challenging situations? </w:t>
      </w:r>
    </w:p>
    <w:p w14:paraId="51180C78" w14:textId="77777777" w:rsidR="009C5215" w:rsidRPr="00F6333B" w:rsidRDefault="009C5215" w:rsidP="009C5215">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a Greater Promise</w:t>
      </w:r>
    </w:p>
    <w:p w14:paraId="22A32B71" w14:textId="77777777" w:rsidR="009C5215" w:rsidRPr="00F6333B" w:rsidRDefault="009C5215" w:rsidP="009C5215">
      <w:pPr>
        <w:spacing w:line="247" w:lineRule="auto"/>
        <w:rPr>
          <w:rFonts w:eastAsia="Times New Roman"/>
          <w:kern w:val="0"/>
          <w:sz w:val="21"/>
          <w:szCs w:val="21"/>
        </w:rPr>
      </w:pPr>
      <w:r w:rsidRPr="00F6333B">
        <w:rPr>
          <w:rFonts w:eastAsia="Times New Roman"/>
          <w:kern w:val="0"/>
          <w:sz w:val="21"/>
          <w:szCs w:val="21"/>
        </w:rPr>
        <w:t>Moses' story points to a greater promise fulfilled in Jesus Christ. Just as Moses led Israel to the brink of the Promised Land, Jesus leads us to eternal life. "For the law was given through Moses; grace and truth came through Jesus Christ" (John 1:17). Embrace the hope found in Christ, our ultimate source of salvation and fulfillment.</w:t>
      </w:r>
    </w:p>
    <w:p w14:paraId="5DAD3AF1" w14:textId="68C64B57" w:rsidR="00F6333B" w:rsidRPr="001B37DC" w:rsidRDefault="009C5215" w:rsidP="009C5215">
      <w:pPr>
        <w:spacing w:line="247" w:lineRule="auto"/>
        <w:rPr>
          <w:rFonts w:eastAsia="Times New Roman"/>
          <w:kern w:val="0"/>
          <w:sz w:val="21"/>
          <w:szCs w:val="21"/>
        </w:rPr>
      </w:pPr>
      <w:r w:rsidRPr="00F6333B">
        <w:rPr>
          <w:rFonts w:eastAsia="Times New Roman"/>
          <w:kern w:val="0"/>
          <w:sz w:val="21"/>
          <w:szCs w:val="21"/>
        </w:rPr>
        <w:t>1. How can Moses' view of the Promised Land inspire hope in your own life's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Moses' journey about trusting in God's greater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transition of leadership to Joshua encourage you to embrace new beginnings in your life?</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CE686" w14:textId="77777777" w:rsidR="007E7199" w:rsidRDefault="007E7199" w:rsidP="00993188">
      <w:pPr>
        <w:spacing w:after="0" w:line="240" w:lineRule="auto"/>
      </w:pPr>
      <w:r>
        <w:separator/>
      </w:r>
    </w:p>
  </w:endnote>
  <w:endnote w:type="continuationSeparator" w:id="0">
    <w:p w14:paraId="3AB157E3" w14:textId="77777777" w:rsidR="007E7199" w:rsidRDefault="007E7199"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2DD7"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55F85EB"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CA16907"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2B53" w14:textId="77777777" w:rsidR="007F1F09" w:rsidRPr="007F1F09" w:rsidRDefault="007F1F09" w:rsidP="00506EB5">
    <w:pPr>
      <w:pStyle w:val="Footer"/>
      <w:framePr w:wrap="none" w:vAnchor="text" w:hAnchor="margin" w:xAlign="center" w:y="1"/>
      <w:rPr>
        <w:rStyle w:val="PageNumber"/>
        <w:sz w:val="11"/>
        <w:szCs w:val="11"/>
      </w:rPr>
    </w:pPr>
  </w:p>
  <w:p w14:paraId="10B0D91C"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B85C55C"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0FA991F0" wp14:editId="77505410">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FB5ECA3" wp14:editId="614408BF">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1517D"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3DB5"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107931E2"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6ECA2" w14:textId="77777777" w:rsidR="007E7199" w:rsidRDefault="007E7199" w:rsidP="00993188">
      <w:pPr>
        <w:spacing w:after="0" w:line="240" w:lineRule="auto"/>
      </w:pPr>
      <w:r>
        <w:separator/>
      </w:r>
    </w:p>
  </w:footnote>
  <w:footnote w:type="continuationSeparator" w:id="0">
    <w:p w14:paraId="3703378F" w14:textId="77777777" w:rsidR="007E7199" w:rsidRDefault="007E7199"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BEB"/>
    <w:rsid w:val="00000CDF"/>
    <w:rsid w:val="00035FF6"/>
    <w:rsid w:val="00037514"/>
    <w:rsid w:val="000421EA"/>
    <w:rsid w:val="00051B34"/>
    <w:rsid w:val="000B6F4F"/>
    <w:rsid w:val="00153A4F"/>
    <w:rsid w:val="00177C6D"/>
    <w:rsid w:val="00194992"/>
    <w:rsid w:val="001B37DC"/>
    <w:rsid w:val="001B511C"/>
    <w:rsid w:val="001C43A9"/>
    <w:rsid w:val="001E4954"/>
    <w:rsid w:val="00223D2A"/>
    <w:rsid w:val="002358CF"/>
    <w:rsid w:val="00351FC4"/>
    <w:rsid w:val="00391B5E"/>
    <w:rsid w:val="00397296"/>
    <w:rsid w:val="003A217C"/>
    <w:rsid w:val="003B6791"/>
    <w:rsid w:val="004F7C83"/>
    <w:rsid w:val="00511745"/>
    <w:rsid w:val="005218D9"/>
    <w:rsid w:val="00590404"/>
    <w:rsid w:val="005C237B"/>
    <w:rsid w:val="00661B7E"/>
    <w:rsid w:val="006762E8"/>
    <w:rsid w:val="00692F03"/>
    <w:rsid w:val="00727BEB"/>
    <w:rsid w:val="00741D82"/>
    <w:rsid w:val="0078350E"/>
    <w:rsid w:val="00793C4A"/>
    <w:rsid w:val="007E2F25"/>
    <w:rsid w:val="007E7199"/>
    <w:rsid w:val="007F1F09"/>
    <w:rsid w:val="00800A60"/>
    <w:rsid w:val="0080258E"/>
    <w:rsid w:val="00840C19"/>
    <w:rsid w:val="0086139F"/>
    <w:rsid w:val="00870740"/>
    <w:rsid w:val="0087297B"/>
    <w:rsid w:val="00875463"/>
    <w:rsid w:val="00887FAA"/>
    <w:rsid w:val="0091161B"/>
    <w:rsid w:val="00985E6C"/>
    <w:rsid w:val="00993188"/>
    <w:rsid w:val="009C5215"/>
    <w:rsid w:val="009E4504"/>
    <w:rsid w:val="009E45C1"/>
    <w:rsid w:val="00A102B6"/>
    <w:rsid w:val="00A43432"/>
    <w:rsid w:val="00AF1073"/>
    <w:rsid w:val="00B14F85"/>
    <w:rsid w:val="00B15325"/>
    <w:rsid w:val="00B22981"/>
    <w:rsid w:val="00B26268"/>
    <w:rsid w:val="00B4631E"/>
    <w:rsid w:val="00BB25B5"/>
    <w:rsid w:val="00C53FDE"/>
    <w:rsid w:val="00CD424F"/>
    <w:rsid w:val="00D254B4"/>
    <w:rsid w:val="00D32F91"/>
    <w:rsid w:val="00DA5F01"/>
    <w:rsid w:val="00DB0942"/>
    <w:rsid w:val="00DC3612"/>
    <w:rsid w:val="00E01F86"/>
    <w:rsid w:val="00E16C25"/>
    <w:rsid w:val="00E43AC8"/>
    <w:rsid w:val="00E97DBD"/>
    <w:rsid w:val="00F126AA"/>
    <w:rsid w:val="00F21BC0"/>
    <w:rsid w:val="00F54BE6"/>
    <w:rsid w:val="00F6333B"/>
    <w:rsid w:val="00F635E4"/>
    <w:rsid w:val="00F7543A"/>
    <w:rsid w:val="00FA6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5B88F"/>
  <w15:chartTrackingRefBased/>
  <w15:docId w15:val="{D73E0B33-C0BC-4226-960A-E52FA607E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Template.dotx</Template>
  <TotalTime>22</TotalTime>
  <Pages>171</Pages>
  <Words>33924</Words>
  <Characters>193368</Characters>
  <Application>Microsoft Office Word</Application>
  <DocSecurity>0</DocSecurity>
  <Lines>1611</Lines>
  <Paragraphs>453</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Deuteronomy 1 Teaching Points and Bible Study Questions</vt:lpstr>
      <vt:lpstr>Deuteronomy 2 Teaching Points and Bible Study Questions</vt:lpstr>
      <vt:lpstr>Deuteronomy 3 Teaching Points and Bible Study Questions</vt:lpstr>
      <vt:lpstr>Deuteronomy 4 Teaching Points and Bible Study Questions</vt:lpstr>
      <vt:lpstr>Deuteronomy 5 Teaching Points and Bible Study Questions</vt:lpstr>
      <vt:lpstr>Deuteronomy 6 Teaching Points and Bible Study Questions</vt:lpstr>
      <vt:lpstr>Deuteronomy 7 Teaching Points and Bible Study Questions</vt:lpstr>
      <vt:lpstr>Deuteronomy 8 Teaching Points and Bible Study Questions</vt:lpstr>
      <vt:lpstr>Deuteronomy 9 Teaching Points and Bible Study Questions</vt:lpstr>
      <vt:lpstr>Deuteronomy 10 Teaching Points and Bible Study Questions</vt:lpstr>
      <vt:lpstr>Deuteronomy 11 Teaching Points and Bible Study Questions</vt:lpstr>
      <vt:lpstr>Deuteronomy 12 Teaching Points and Bible Study Questions</vt:lpstr>
      <vt:lpstr>Deuteronomy 13 Teaching Points and Bible Study Questions</vt:lpstr>
      <vt:lpstr>Deuteronomy 14 Teaching Points and Bible Study Questions</vt:lpstr>
      <vt:lpstr>Deuteronomy 15 Teaching Points and Bible Study Questions</vt:lpstr>
      <vt:lpstr>Deuteronomy 16 Teaching Points and Bible Study Questions</vt:lpstr>
    </vt:vector>
  </TitlesOfParts>
  <Company/>
  <LinksUpToDate>false</LinksUpToDate>
  <CharactersWithSpaces>226839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2025-11-26T00:31:00Z</cp:lastPrinted>
  <dcterms:created xsi:type="dcterms:W3CDTF">2025-12-30T02:48:00Z</dcterms:created>
  <dcterms:modified xsi:type="dcterms:W3CDTF">2026-01-12T03:33:00Z</dcterms:modified>
</cp:coreProperties>
</file>